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E5F" w:rsidRPr="00C746EC" w:rsidRDefault="00442E5F">
      <w:pPr>
        <w:rPr>
          <w:rFonts w:ascii="Arial" w:hAnsi="Arial" w:cs="Arial" w:hint="cs"/>
          <w:b/>
          <w:bCs/>
          <w:sz w:val="28"/>
          <w:szCs w:val="28"/>
          <w:rtl/>
        </w:rPr>
      </w:pPr>
    </w:p>
    <w:p w:rsidR="00180996" w:rsidRPr="00C746EC" w:rsidRDefault="00180996">
      <w:pPr>
        <w:rPr>
          <w:rFonts w:ascii="Arial" w:hAnsi="Arial" w:cs="Arial"/>
          <w:b/>
          <w:bCs/>
          <w:sz w:val="28"/>
          <w:szCs w:val="28"/>
          <w:rtl/>
        </w:rPr>
      </w:pPr>
    </w:p>
    <w:p w:rsidR="00C746EC" w:rsidRPr="00C746EC" w:rsidRDefault="00C746EC" w:rsidP="00764F5B">
      <w:pPr>
        <w:ind w:left="-1048" w:right="-180"/>
        <w:rPr>
          <w:rFonts w:ascii="Arial" w:hAnsi="Arial" w:cs="Arial"/>
          <w:b/>
          <w:bCs/>
          <w:sz w:val="28"/>
          <w:szCs w:val="28"/>
          <w:rtl/>
        </w:rPr>
      </w:pPr>
      <w:r w:rsidRPr="00C746EC">
        <w:rPr>
          <w:rFonts w:ascii="Arial" w:hAnsi="Arial" w:cs="Arial"/>
          <w:b/>
          <w:bCs/>
          <w:sz w:val="28"/>
          <w:szCs w:val="28"/>
          <w:rtl/>
        </w:rPr>
        <w:t xml:space="preserve">לתושבי נירית שלום, </w:t>
      </w:r>
      <w:r w:rsidR="009778B2">
        <w:rPr>
          <w:rFonts w:ascii="Arial" w:hAnsi="Arial" w:cs="Arial" w:hint="cs"/>
          <w:b/>
          <w:bCs/>
          <w:sz w:val="28"/>
          <w:szCs w:val="28"/>
          <w:rtl/>
        </w:rPr>
        <w:tab/>
      </w:r>
      <w:r w:rsidR="009778B2">
        <w:rPr>
          <w:rFonts w:ascii="Arial" w:hAnsi="Arial" w:cs="Arial" w:hint="cs"/>
          <w:b/>
          <w:bCs/>
          <w:sz w:val="28"/>
          <w:szCs w:val="28"/>
          <w:rtl/>
        </w:rPr>
        <w:tab/>
      </w:r>
      <w:r w:rsidR="009778B2">
        <w:rPr>
          <w:rFonts w:ascii="Arial" w:hAnsi="Arial" w:cs="Arial" w:hint="cs"/>
          <w:b/>
          <w:bCs/>
          <w:sz w:val="28"/>
          <w:szCs w:val="28"/>
          <w:rtl/>
        </w:rPr>
        <w:tab/>
      </w:r>
      <w:r w:rsidR="009778B2">
        <w:rPr>
          <w:rFonts w:ascii="Arial" w:hAnsi="Arial" w:cs="Arial" w:hint="cs"/>
          <w:b/>
          <w:bCs/>
          <w:sz w:val="28"/>
          <w:szCs w:val="28"/>
          <w:rtl/>
        </w:rPr>
        <w:tab/>
      </w:r>
      <w:r w:rsidR="00342AE2">
        <w:rPr>
          <w:rFonts w:ascii="Arial" w:hAnsi="Arial" w:cs="Arial"/>
          <w:b/>
          <w:bCs/>
          <w:sz w:val="28"/>
          <w:szCs w:val="28"/>
          <w:rtl/>
        </w:rPr>
        <w:tab/>
      </w:r>
      <w:r w:rsidR="00342AE2">
        <w:rPr>
          <w:rFonts w:ascii="Arial" w:hAnsi="Arial" w:cs="Arial"/>
          <w:b/>
          <w:bCs/>
          <w:sz w:val="28"/>
          <w:szCs w:val="28"/>
          <w:rtl/>
        </w:rPr>
        <w:tab/>
      </w:r>
      <w:r w:rsidR="00342AE2">
        <w:rPr>
          <w:rFonts w:ascii="Arial" w:hAnsi="Arial" w:cs="Arial"/>
          <w:b/>
          <w:bCs/>
          <w:sz w:val="28"/>
          <w:szCs w:val="28"/>
          <w:rtl/>
        </w:rPr>
        <w:tab/>
      </w:r>
      <w:r>
        <w:rPr>
          <w:rFonts w:ascii="Arial" w:hAnsi="Arial" w:cs="Arial" w:hint="cs"/>
          <w:b/>
          <w:bCs/>
          <w:sz w:val="28"/>
          <w:szCs w:val="28"/>
          <w:rtl/>
        </w:rPr>
        <w:tab/>
      </w:r>
      <w:r w:rsidR="00764F5B" w:rsidRPr="009778B2">
        <w:rPr>
          <w:rFonts w:ascii="Arial" w:hAnsi="Arial" w:cs="Arial" w:hint="cs"/>
          <w:rtl/>
        </w:rPr>
        <w:t>10</w:t>
      </w:r>
      <w:r w:rsidRPr="009778B2">
        <w:rPr>
          <w:rFonts w:ascii="Arial" w:hAnsi="Arial" w:cs="Arial" w:hint="cs"/>
          <w:rtl/>
        </w:rPr>
        <w:t>/</w:t>
      </w:r>
      <w:r w:rsidR="00764F5B" w:rsidRPr="009778B2">
        <w:rPr>
          <w:rFonts w:ascii="Arial" w:hAnsi="Arial" w:cs="Arial" w:hint="cs"/>
          <w:rtl/>
        </w:rPr>
        <w:t>9</w:t>
      </w:r>
      <w:r w:rsidRPr="009778B2">
        <w:rPr>
          <w:rFonts w:ascii="Arial" w:hAnsi="Arial" w:cs="Arial" w:hint="cs"/>
          <w:rtl/>
        </w:rPr>
        <w:t>/1</w:t>
      </w:r>
      <w:r w:rsidR="00764F5B" w:rsidRPr="009778B2">
        <w:rPr>
          <w:rFonts w:ascii="Arial" w:hAnsi="Arial" w:cs="Arial" w:hint="cs"/>
          <w:rtl/>
        </w:rPr>
        <w:t>4</w:t>
      </w:r>
    </w:p>
    <w:p w:rsidR="00C746EC" w:rsidRDefault="00C746EC" w:rsidP="00C746EC">
      <w:pPr>
        <w:ind w:left="-1048"/>
        <w:rPr>
          <w:rFonts w:ascii="Arial" w:hAnsi="Arial" w:cs="Arial"/>
          <w:sz w:val="28"/>
          <w:szCs w:val="28"/>
          <w:rtl/>
        </w:rPr>
      </w:pPr>
    </w:p>
    <w:p w:rsidR="00764F5B" w:rsidRPr="00197B54" w:rsidRDefault="00764F5B" w:rsidP="006069D9">
      <w:pPr>
        <w:ind w:left="-1048"/>
        <w:rPr>
          <w:rFonts w:ascii="Arial" w:hAnsi="Arial" w:cs="Arial"/>
          <w:rtl/>
        </w:rPr>
      </w:pPr>
      <w:r w:rsidRPr="00197B54">
        <w:rPr>
          <w:rFonts w:ascii="Arial" w:hAnsi="Arial" w:cs="Arial" w:hint="cs"/>
          <w:rtl/>
        </w:rPr>
        <w:t xml:space="preserve">ביום חמישי </w:t>
      </w:r>
      <w:bookmarkStart w:id="0" w:name="_GoBack"/>
      <w:bookmarkEnd w:id="0"/>
      <w:r w:rsidRPr="00197B54">
        <w:rPr>
          <w:rFonts w:ascii="Arial" w:hAnsi="Arial" w:cs="Arial" w:hint="cs"/>
          <w:rtl/>
        </w:rPr>
        <w:t>ה- 4/9 נערך מפגש תושבים בנושא נתיב הנחיתה החדש. אנו מוצאים לנכון להעביר את עיקרי המפגש, כמו כן מצורפת המצגת כך שכל אחד יוכל להעזר בה ללימוד העניין. בכל מקרה כולכם מוזמנים להתקשר או לעבור במזכירות, לשאול ולברר בכל שאלה הנוגעת לנושא ובכלל.</w:t>
      </w:r>
    </w:p>
    <w:p w:rsidR="00764F5B" w:rsidRPr="00197B54" w:rsidRDefault="00764F5B" w:rsidP="00C746EC">
      <w:pPr>
        <w:ind w:left="-1048"/>
        <w:rPr>
          <w:rFonts w:ascii="Arial" w:hAnsi="Arial" w:cs="Arial"/>
          <w:rtl/>
        </w:rPr>
      </w:pPr>
    </w:p>
    <w:p w:rsidR="00764F5B" w:rsidRPr="00CA348D" w:rsidRDefault="00764F5B" w:rsidP="00C746EC">
      <w:pPr>
        <w:ind w:left="-1048"/>
        <w:rPr>
          <w:rFonts w:ascii="Arial" w:hAnsi="Arial" w:cs="Arial"/>
          <w:b/>
          <w:bCs/>
          <w:u w:val="single"/>
          <w:rtl/>
        </w:rPr>
      </w:pPr>
      <w:r w:rsidRPr="00CA348D">
        <w:rPr>
          <w:rFonts w:ascii="Arial" w:hAnsi="Arial" w:cs="Arial" w:hint="cs"/>
          <w:b/>
          <w:bCs/>
          <w:u w:val="single"/>
          <w:rtl/>
        </w:rPr>
        <w:t>רקע:</w:t>
      </w:r>
    </w:p>
    <w:p w:rsidR="00197B54" w:rsidRDefault="00764F5B" w:rsidP="000B4770">
      <w:pPr>
        <w:ind w:left="-1048"/>
        <w:rPr>
          <w:rFonts w:ascii="Arial" w:hAnsi="Arial" w:cs="Arial"/>
          <w:rtl/>
        </w:rPr>
      </w:pPr>
      <w:r w:rsidRPr="00197B54">
        <w:rPr>
          <w:rFonts w:ascii="Arial" w:hAnsi="Arial" w:cs="Arial" w:hint="cs"/>
          <w:rtl/>
        </w:rPr>
        <w:t xml:space="preserve">בתחילת השנה פירסמה רת"א (רשות התעופה האזרחית) על פתיחתו של מסלול נחיתה חדש לבן גוריון (מסלול 21 ). פתיחת המסלול החדש הינו חלק מתבנית הפעלה חדשה לבן גוריון בו </w:t>
      </w:r>
      <w:r w:rsidR="000B4770">
        <w:rPr>
          <w:rFonts w:ascii="Arial" w:hAnsi="Arial" w:cs="Arial" w:hint="cs"/>
          <w:rtl/>
        </w:rPr>
        <w:t>חלק מ</w:t>
      </w:r>
      <w:r w:rsidRPr="00197B54">
        <w:rPr>
          <w:rFonts w:ascii="Arial" w:hAnsi="Arial" w:cs="Arial" w:hint="cs"/>
          <w:rtl/>
        </w:rPr>
        <w:t xml:space="preserve">המטוסים יגיעו לנחיתה מצפון (חוצים חוף </w:t>
      </w:r>
      <w:r w:rsidR="000B4770">
        <w:rPr>
          <w:rFonts w:ascii="Arial" w:hAnsi="Arial" w:cs="Arial" w:hint="cs"/>
          <w:rtl/>
        </w:rPr>
        <w:t xml:space="preserve">מעט </w:t>
      </w:r>
      <w:r w:rsidRPr="00197B54">
        <w:rPr>
          <w:rFonts w:ascii="Arial" w:hAnsi="Arial" w:cs="Arial" w:hint="cs"/>
          <w:rtl/>
        </w:rPr>
        <w:t xml:space="preserve">דרומית לנתניה, ממשיכים מערבה עד צפונית לכ"ס ומשם פונים דרומה לכיוון בן גוריון (ראו שרטוט בהמשך) בעוד ההמראות יהיו ישירות מערבה על מסלולים </w:t>
      </w:r>
      <w:r w:rsidR="00197B54" w:rsidRPr="00197B54">
        <w:rPr>
          <w:rFonts w:ascii="Arial" w:hAnsi="Arial" w:cs="Arial" w:hint="cs"/>
          <w:rtl/>
        </w:rPr>
        <w:t xml:space="preserve">26 ו- 30. </w:t>
      </w:r>
      <w:r w:rsidR="00C746EC" w:rsidRPr="00197B54">
        <w:rPr>
          <w:rFonts w:ascii="Arial" w:hAnsi="Arial" w:cs="Arial" w:hint="cs"/>
          <w:rtl/>
        </w:rPr>
        <w:t xml:space="preserve"> </w:t>
      </w:r>
    </w:p>
    <w:p w:rsidR="00197B54" w:rsidRDefault="00197B54" w:rsidP="000B4770">
      <w:pPr>
        <w:ind w:left="-1048"/>
        <w:rPr>
          <w:rFonts w:ascii="Arial" w:hAnsi="Arial" w:cs="Arial"/>
          <w:rtl/>
        </w:rPr>
      </w:pPr>
      <w:r>
        <w:rPr>
          <w:rFonts w:ascii="Arial" w:hAnsi="Arial" w:cs="Arial" w:hint="cs"/>
          <w:rtl/>
        </w:rPr>
        <w:t xml:space="preserve">תבנית ההפעלה החדשה </w:t>
      </w:r>
      <w:r w:rsidR="000B4770">
        <w:rPr>
          <w:rFonts w:ascii="Arial" w:hAnsi="Arial" w:cs="Arial" w:hint="cs"/>
          <w:rtl/>
        </w:rPr>
        <w:t>פגעה מאד ב</w:t>
      </w:r>
      <w:r>
        <w:rPr>
          <w:rFonts w:ascii="Arial" w:hAnsi="Arial" w:cs="Arial" w:hint="cs"/>
          <w:rtl/>
        </w:rPr>
        <w:t>הרבה יישובים שהגישו לבית המשפט עתירות בהקשרים שונים של פתיחת הנתיב בעיקר בשל חריגות מהתמ"א 2/4 (תכנית מתאר ארצית</w:t>
      </w:r>
      <w:r w:rsidR="000B4770">
        <w:rPr>
          <w:rFonts w:ascii="Arial" w:hAnsi="Arial" w:cs="Arial" w:hint="cs"/>
          <w:rtl/>
        </w:rPr>
        <w:t xml:space="preserve">) הנוגעת לשדה התעופה בן גוריון. </w:t>
      </w:r>
      <w:r>
        <w:rPr>
          <w:rFonts w:ascii="Arial" w:hAnsi="Arial" w:cs="Arial" w:hint="cs"/>
          <w:rtl/>
        </w:rPr>
        <w:t xml:space="preserve">מאחר והנתיב לא עבר מעל נירית </w:t>
      </w:r>
      <w:r w:rsidR="000B4770">
        <w:rPr>
          <w:rFonts w:ascii="Arial" w:hAnsi="Arial" w:cs="Arial" w:hint="cs"/>
          <w:rtl/>
        </w:rPr>
        <w:t xml:space="preserve">בעת פירסומו, </w:t>
      </w:r>
      <w:r>
        <w:rPr>
          <w:rFonts w:ascii="Arial" w:hAnsi="Arial" w:cs="Arial" w:hint="cs"/>
          <w:rtl/>
        </w:rPr>
        <w:t>אנו כלל לא היינו מעורבים.</w:t>
      </w:r>
    </w:p>
    <w:p w:rsidR="00C746EC" w:rsidRDefault="00E84A04" w:rsidP="00197B54">
      <w:pPr>
        <w:ind w:left="-1048"/>
        <w:rPr>
          <w:rFonts w:ascii="Arial" w:hAnsi="Arial" w:cs="Arial"/>
          <w:rtl/>
        </w:rPr>
      </w:pPr>
      <w:r>
        <w:rPr>
          <w:rFonts w:ascii="Arial" w:hAnsi="Arial" w:cs="Arial" w:hint="cs"/>
          <w:rtl/>
        </w:rPr>
        <w:t xml:space="preserve">בעקבות מחאה של עיריית כפר סבא, </w:t>
      </w:r>
      <w:r w:rsidR="00764F5B" w:rsidRPr="00197B54">
        <w:rPr>
          <w:rFonts w:ascii="Arial" w:hAnsi="Arial" w:cs="Arial" w:hint="cs"/>
          <w:rtl/>
        </w:rPr>
        <w:t xml:space="preserve">לפני כארבעה חודשים שינתה רת"א את הנתיב והסיטה אותו מזרחית לקלקילייה ובעקבות הסטה זו הנתיב עובר ישירות מעל נירית. </w:t>
      </w:r>
    </w:p>
    <w:p w:rsidR="00197B54" w:rsidRDefault="00197B54" w:rsidP="00197B54">
      <w:pPr>
        <w:ind w:left="-1048"/>
        <w:rPr>
          <w:rFonts w:ascii="Arial" w:hAnsi="Arial" w:cs="Arial"/>
          <w:rtl/>
        </w:rPr>
      </w:pPr>
      <w:r>
        <w:rPr>
          <w:rFonts w:ascii="Arial" w:hAnsi="Arial" w:cs="Arial" w:hint="cs"/>
          <w:rtl/>
        </w:rPr>
        <w:t xml:space="preserve">בעקבות "צוק איתן" והפעלת </w:t>
      </w:r>
      <w:r w:rsidR="000B4770">
        <w:rPr>
          <w:rFonts w:ascii="Arial" w:hAnsi="Arial" w:cs="Arial" w:hint="cs"/>
          <w:rtl/>
        </w:rPr>
        <w:t>"</w:t>
      </w:r>
      <w:r>
        <w:rPr>
          <w:rFonts w:ascii="Arial" w:hAnsi="Arial" w:cs="Arial" w:hint="cs"/>
          <w:rtl/>
        </w:rPr>
        <w:t>כיפת ברזל</w:t>
      </w:r>
      <w:r w:rsidR="000B4770">
        <w:rPr>
          <w:rFonts w:ascii="Arial" w:hAnsi="Arial" w:cs="Arial" w:hint="cs"/>
          <w:rtl/>
        </w:rPr>
        <w:t>"</w:t>
      </w:r>
      <w:r>
        <w:rPr>
          <w:rFonts w:ascii="Arial" w:hAnsi="Arial" w:cs="Arial" w:hint="cs"/>
          <w:rtl/>
        </w:rPr>
        <w:t xml:space="preserve"> הוסטה </w:t>
      </w:r>
      <w:r w:rsidRPr="00197B54">
        <w:rPr>
          <w:rFonts w:ascii="Arial" w:hAnsi="Arial" w:cs="Arial" w:hint="cs"/>
          <w:rtl/>
        </w:rPr>
        <w:t>כל</w:t>
      </w:r>
      <w:r>
        <w:rPr>
          <w:rFonts w:ascii="Arial" w:hAnsi="Arial" w:cs="Arial" w:hint="cs"/>
          <w:rtl/>
        </w:rPr>
        <w:t xml:space="preserve"> </w:t>
      </w:r>
      <w:r w:rsidRPr="00197B54">
        <w:rPr>
          <w:rFonts w:ascii="Arial" w:hAnsi="Arial" w:cs="Arial" w:hint="cs"/>
          <w:rtl/>
        </w:rPr>
        <w:t>התנועה</w:t>
      </w:r>
      <w:r>
        <w:rPr>
          <w:rFonts w:ascii="Arial" w:hAnsi="Arial" w:cs="Arial" w:hint="cs"/>
          <w:rtl/>
        </w:rPr>
        <w:t xml:space="preserve"> האוירית של ישראל צפונה ומזרחה ולכן חווינו בנירית עומס טיסות מעבר למה שמתוכנן בתבנית ההפעלה השגרתית המתוכננת, אך בהחלט יכולנו להכיר את המשמעות של הפעלת הנתיב.</w:t>
      </w:r>
    </w:p>
    <w:p w:rsidR="00197B54" w:rsidRDefault="00197B54" w:rsidP="00197B54">
      <w:pPr>
        <w:ind w:left="-1048"/>
        <w:rPr>
          <w:rFonts w:ascii="Arial" w:hAnsi="Arial" w:cs="Arial"/>
          <w:rtl/>
        </w:rPr>
      </w:pPr>
      <w:r>
        <w:rPr>
          <w:rFonts w:ascii="Arial" w:hAnsi="Arial" w:cs="Arial" w:hint="cs"/>
          <w:rtl/>
        </w:rPr>
        <w:t xml:space="preserve">משמעות הפעלת הנתיב מעל נירית במתכונת המוצעת הינה פגיעה אדירה באיכות החיים שתלווה כמובן גם בפגיעה באטרקטיביות היישוב ובערך הבתים. </w:t>
      </w:r>
    </w:p>
    <w:p w:rsidR="001C1AE3" w:rsidRDefault="001C1AE3" w:rsidP="00197B54">
      <w:pPr>
        <w:ind w:left="-1048"/>
        <w:rPr>
          <w:rFonts w:ascii="Arial" w:hAnsi="Arial" w:cs="Arial"/>
          <w:b/>
          <w:bCs/>
          <w:u w:val="single"/>
          <w:rtl/>
        </w:rPr>
      </w:pPr>
    </w:p>
    <w:p w:rsidR="009778B2" w:rsidRPr="00CA348D" w:rsidRDefault="009778B2" w:rsidP="00197B54">
      <w:pPr>
        <w:ind w:left="-1048"/>
        <w:rPr>
          <w:rFonts w:ascii="Arial" w:hAnsi="Arial" w:cs="Arial"/>
          <w:b/>
          <w:bCs/>
          <w:u w:val="single"/>
          <w:rtl/>
        </w:rPr>
      </w:pPr>
      <w:r w:rsidRPr="00CA348D">
        <w:rPr>
          <w:rFonts w:ascii="Arial" w:hAnsi="Arial" w:cs="Arial" w:hint="cs"/>
          <w:b/>
          <w:bCs/>
          <w:u w:val="single"/>
          <w:rtl/>
        </w:rPr>
        <w:t>מטרת המיפגש:</w:t>
      </w:r>
    </w:p>
    <w:p w:rsidR="009778B2" w:rsidRDefault="00197B54" w:rsidP="00CA348D">
      <w:pPr>
        <w:ind w:left="-1048"/>
        <w:rPr>
          <w:rFonts w:ascii="Arial" w:hAnsi="Arial" w:cs="Arial"/>
          <w:rtl/>
        </w:rPr>
      </w:pPr>
      <w:r>
        <w:rPr>
          <w:rFonts w:ascii="Arial" w:hAnsi="Arial" w:cs="Arial" w:hint="cs"/>
          <w:rtl/>
        </w:rPr>
        <w:t>מטרת המיפגש היתה להציג</w:t>
      </w:r>
      <w:r w:rsidR="009778B2">
        <w:rPr>
          <w:rFonts w:ascii="Arial" w:hAnsi="Arial" w:cs="Arial" w:hint="cs"/>
          <w:rtl/>
        </w:rPr>
        <w:t xml:space="preserve"> לתושבים את התמונה כולה, </w:t>
      </w:r>
      <w:r>
        <w:rPr>
          <w:rFonts w:ascii="Arial" w:hAnsi="Arial" w:cs="Arial" w:hint="cs"/>
          <w:rtl/>
        </w:rPr>
        <w:t>להציע דרכי פעולה שמטרתם צימצום הפגיעה בנירית עד כדי ביטול לח</w:t>
      </w:r>
      <w:r w:rsidR="009778B2">
        <w:rPr>
          <w:rFonts w:ascii="Arial" w:hAnsi="Arial" w:cs="Arial" w:hint="cs"/>
          <w:rtl/>
        </w:rPr>
        <w:t>לוטין של הנתיב מעל נירית, לקבל את תמיכת התושבים ולגייס מגבית שמטרתה לסייע במימון המאבק.</w:t>
      </w:r>
    </w:p>
    <w:p w:rsidR="001C1AE3" w:rsidRDefault="001C1AE3" w:rsidP="00CA348D">
      <w:pPr>
        <w:ind w:left="-1048"/>
        <w:rPr>
          <w:rFonts w:ascii="Arial" w:hAnsi="Arial" w:cs="Arial"/>
          <w:b/>
          <w:bCs/>
          <w:u w:val="single"/>
          <w:rtl/>
        </w:rPr>
      </w:pPr>
    </w:p>
    <w:p w:rsidR="00CA348D" w:rsidRPr="00A53D9E" w:rsidRDefault="00A53D9E" w:rsidP="00CA348D">
      <w:pPr>
        <w:ind w:left="-1048"/>
        <w:rPr>
          <w:rFonts w:ascii="Arial" w:hAnsi="Arial" w:cs="Arial"/>
          <w:b/>
          <w:bCs/>
          <w:u w:val="single"/>
          <w:rtl/>
        </w:rPr>
      </w:pPr>
      <w:r w:rsidRPr="00A53D9E">
        <w:rPr>
          <w:rFonts w:ascii="Arial" w:hAnsi="Arial" w:cs="Arial" w:hint="cs"/>
          <w:b/>
          <w:bCs/>
          <w:u w:val="single"/>
          <w:rtl/>
        </w:rPr>
        <w:t xml:space="preserve">מאפייני </w:t>
      </w:r>
      <w:r w:rsidR="00CA348D" w:rsidRPr="00A53D9E">
        <w:rPr>
          <w:rFonts w:ascii="Arial" w:hAnsi="Arial" w:cs="Arial" w:hint="cs"/>
          <w:b/>
          <w:bCs/>
          <w:u w:val="single"/>
          <w:rtl/>
        </w:rPr>
        <w:t>המאבק:</w:t>
      </w:r>
    </w:p>
    <w:p w:rsidR="00CA348D" w:rsidRDefault="00CA348D" w:rsidP="00E84A04">
      <w:pPr>
        <w:ind w:left="-1048" w:right="-284"/>
        <w:rPr>
          <w:rFonts w:ascii="Arial" w:hAnsi="Arial" w:cs="Arial"/>
          <w:rtl/>
        </w:rPr>
      </w:pPr>
      <w:r>
        <w:rPr>
          <w:rFonts w:ascii="Arial" w:hAnsi="Arial" w:cs="Arial" w:hint="cs"/>
          <w:rtl/>
        </w:rPr>
        <w:t xml:space="preserve">המאבק נחלק למספר </w:t>
      </w:r>
      <w:r w:rsidR="00E84A04">
        <w:rPr>
          <w:rFonts w:ascii="Arial" w:hAnsi="Arial" w:cs="Arial" w:hint="cs"/>
          <w:rtl/>
        </w:rPr>
        <w:t>מישורים</w:t>
      </w:r>
      <w:r w:rsidR="000B4770">
        <w:rPr>
          <w:rFonts w:ascii="Arial" w:hAnsi="Arial" w:cs="Arial" w:hint="cs"/>
          <w:rtl/>
        </w:rPr>
        <w:t xml:space="preserve"> שמטרת</w:t>
      </w:r>
      <w:r>
        <w:rPr>
          <w:rFonts w:ascii="Arial" w:hAnsi="Arial" w:cs="Arial" w:hint="cs"/>
          <w:rtl/>
        </w:rPr>
        <w:t xml:space="preserve"> </w:t>
      </w:r>
      <w:r w:rsidR="000B4770">
        <w:rPr>
          <w:rFonts w:ascii="Arial" w:hAnsi="Arial" w:cs="Arial" w:hint="cs"/>
          <w:rtl/>
        </w:rPr>
        <w:t>כולם</w:t>
      </w:r>
      <w:r>
        <w:rPr>
          <w:rFonts w:ascii="Arial" w:hAnsi="Arial" w:cs="Arial" w:hint="cs"/>
          <w:rtl/>
        </w:rPr>
        <w:t xml:space="preserve"> </w:t>
      </w:r>
      <w:r w:rsidR="00A53D9E">
        <w:rPr>
          <w:rFonts w:ascii="Arial" w:hAnsi="Arial" w:cs="Arial" w:hint="cs"/>
          <w:rtl/>
        </w:rPr>
        <w:t>לצמצם עד כדי לבטל</w:t>
      </w:r>
      <w:r>
        <w:rPr>
          <w:rFonts w:ascii="Arial" w:hAnsi="Arial" w:cs="Arial" w:hint="cs"/>
          <w:rtl/>
        </w:rPr>
        <w:t xml:space="preserve"> את הפגיעה באיכות החיים בנירית.</w:t>
      </w:r>
    </w:p>
    <w:p w:rsidR="00CA348D" w:rsidRDefault="000B4770" w:rsidP="00E84A04">
      <w:pPr>
        <w:ind w:left="-1048"/>
        <w:rPr>
          <w:rFonts w:ascii="Arial" w:hAnsi="Arial" w:cs="Arial"/>
          <w:rtl/>
        </w:rPr>
      </w:pPr>
      <w:r>
        <w:rPr>
          <w:rFonts w:ascii="Arial" w:hAnsi="Arial" w:cs="Arial" w:hint="cs"/>
          <w:rtl/>
        </w:rPr>
        <w:t>המ</w:t>
      </w:r>
      <w:r w:rsidR="00E84A04">
        <w:rPr>
          <w:rFonts w:ascii="Arial" w:hAnsi="Arial" w:cs="Arial" w:hint="cs"/>
          <w:rtl/>
        </w:rPr>
        <w:t>ישור הראשון הינו</w:t>
      </w:r>
      <w:r w:rsidR="00CA348D">
        <w:rPr>
          <w:rFonts w:ascii="Arial" w:hAnsi="Arial" w:cs="Arial" w:hint="cs"/>
          <w:rtl/>
        </w:rPr>
        <w:t xml:space="preserve"> להקטין את מספר המטוסים שי</w:t>
      </w:r>
      <w:r w:rsidR="00E84A04">
        <w:rPr>
          <w:rFonts w:ascii="Arial" w:hAnsi="Arial" w:cs="Arial" w:hint="cs"/>
          <w:rtl/>
        </w:rPr>
        <w:t>ו</w:t>
      </w:r>
      <w:r w:rsidR="00CA348D">
        <w:rPr>
          <w:rFonts w:ascii="Arial" w:hAnsi="Arial" w:cs="Arial" w:hint="cs"/>
          <w:rtl/>
        </w:rPr>
        <w:t>עברו מהנתיב המערבי (</w:t>
      </w:r>
      <w:r w:rsidR="00E84A04">
        <w:rPr>
          <w:rFonts w:ascii="Arial" w:hAnsi="Arial" w:cs="Arial" w:hint="cs"/>
          <w:rtl/>
        </w:rPr>
        <w:t xml:space="preserve">מעל </w:t>
      </w:r>
      <w:r w:rsidR="00CA348D">
        <w:rPr>
          <w:rFonts w:ascii="Arial" w:hAnsi="Arial" w:cs="Arial" w:hint="cs"/>
          <w:rtl/>
        </w:rPr>
        <w:t xml:space="preserve">גוש דן) </w:t>
      </w:r>
      <w:r w:rsidR="00E84A04">
        <w:rPr>
          <w:rFonts w:ascii="Arial" w:hAnsi="Arial" w:cs="Arial" w:hint="cs"/>
          <w:rtl/>
        </w:rPr>
        <w:t>א</w:t>
      </w:r>
      <w:r w:rsidR="00CA348D">
        <w:rPr>
          <w:rFonts w:ascii="Arial" w:hAnsi="Arial" w:cs="Arial" w:hint="cs"/>
          <w:rtl/>
        </w:rPr>
        <w:t>ל</w:t>
      </w:r>
      <w:r w:rsidR="00E84A04">
        <w:rPr>
          <w:rFonts w:ascii="Arial" w:hAnsi="Arial" w:cs="Arial" w:hint="cs"/>
          <w:rtl/>
        </w:rPr>
        <w:t xml:space="preserve"> ה</w:t>
      </w:r>
      <w:r w:rsidR="00A53D9E">
        <w:rPr>
          <w:rFonts w:ascii="Arial" w:hAnsi="Arial" w:cs="Arial" w:hint="cs"/>
          <w:rtl/>
        </w:rPr>
        <w:t>נתיב הצפוני</w:t>
      </w:r>
      <w:r w:rsidR="00E84A04">
        <w:rPr>
          <w:rFonts w:ascii="Arial" w:hAnsi="Arial" w:cs="Arial" w:hint="cs"/>
          <w:rtl/>
        </w:rPr>
        <w:t xml:space="preserve"> (העובר מעלינו), </w:t>
      </w:r>
      <w:r w:rsidR="00CA348D">
        <w:rPr>
          <w:rFonts w:ascii="Arial" w:hAnsi="Arial" w:cs="Arial" w:hint="cs"/>
          <w:rtl/>
        </w:rPr>
        <w:t>להג</w:t>
      </w:r>
      <w:r w:rsidR="00A53D9E">
        <w:rPr>
          <w:rFonts w:ascii="Arial" w:hAnsi="Arial" w:cs="Arial" w:hint="cs"/>
          <w:rtl/>
        </w:rPr>
        <w:t xml:space="preserve">ביל את שעות פעילותם ליום בלבד, </w:t>
      </w:r>
      <w:r w:rsidR="00CA348D">
        <w:rPr>
          <w:rFonts w:ascii="Arial" w:hAnsi="Arial" w:cs="Arial" w:hint="cs"/>
          <w:rtl/>
        </w:rPr>
        <w:t>ל</w:t>
      </w:r>
      <w:r w:rsidR="00E84A04">
        <w:rPr>
          <w:rFonts w:ascii="Arial" w:hAnsi="Arial" w:cs="Arial" w:hint="cs"/>
          <w:rtl/>
        </w:rPr>
        <w:t>מנוע טיסות</w:t>
      </w:r>
      <w:r w:rsidR="00CA348D">
        <w:rPr>
          <w:rFonts w:ascii="Arial" w:hAnsi="Arial" w:cs="Arial" w:hint="cs"/>
          <w:rtl/>
        </w:rPr>
        <w:t xml:space="preserve"> בשבתות ו</w:t>
      </w:r>
      <w:r w:rsidR="00A53D9E">
        <w:rPr>
          <w:rFonts w:ascii="Arial" w:hAnsi="Arial" w:cs="Arial" w:hint="cs"/>
          <w:rtl/>
        </w:rPr>
        <w:t>ב</w:t>
      </w:r>
      <w:r w:rsidR="00CA348D">
        <w:rPr>
          <w:rFonts w:ascii="Arial" w:hAnsi="Arial" w:cs="Arial" w:hint="cs"/>
          <w:rtl/>
        </w:rPr>
        <w:t>חגים</w:t>
      </w:r>
      <w:r w:rsidR="00A53D9E">
        <w:rPr>
          <w:rFonts w:ascii="Arial" w:hAnsi="Arial" w:cs="Arial" w:hint="cs"/>
          <w:rtl/>
        </w:rPr>
        <w:t xml:space="preserve">, להגביל את סוג המטוסים וכדומה </w:t>
      </w:r>
      <w:r w:rsidR="00A53D9E">
        <w:rPr>
          <w:rFonts w:ascii="Arial" w:hAnsi="Arial" w:cs="Arial"/>
          <w:rtl/>
        </w:rPr>
        <w:t>–</w:t>
      </w:r>
      <w:r w:rsidR="00A53D9E">
        <w:rPr>
          <w:rFonts w:ascii="Arial" w:hAnsi="Arial" w:cs="Arial" w:hint="cs"/>
          <w:rtl/>
        </w:rPr>
        <w:t xml:space="preserve"> לצידנו במאבק זה עומדות בעיקר הגדרות התמ"א והמאבק נעשה בעיקר במישור המשפטי.</w:t>
      </w:r>
    </w:p>
    <w:p w:rsidR="00CA348D" w:rsidRDefault="00CA348D" w:rsidP="00E84A04">
      <w:pPr>
        <w:ind w:left="-1048"/>
        <w:rPr>
          <w:rFonts w:ascii="Arial" w:hAnsi="Arial" w:cs="Arial"/>
          <w:rtl/>
        </w:rPr>
      </w:pPr>
      <w:r>
        <w:rPr>
          <w:rFonts w:ascii="Arial" w:hAnsi="Arial" w:cs="Arial" w:hint="cs"/>
          <w:rtl/>
        </w:rPr>
        <w:t>ה</w:t>
      </w:r>
      <w:r w:rsidR="00E84A04">
        <w:rPr>
          <w:rFonts w:ascii="Arial" w:hAnsi="Arial" w:cs="Arial" w:hint="cs"/>
          <w:rtl/>
        </w:rPr>
        <w:t>מישור השני הינו</w:t>
      </w:r>
      <w:r>
        <w:rPr>
          <w:rFonts w:ascii="Arial" w:hAnsi="Arial" w:cs="Arial" w:hint="cs"/>
          <w:rtl/>
        </w:rPr>
        <w:t xml:space="preserve"> לצמצם את הרעש שהמטוסים </w:t>
      </w:r>
      <w:r w:rsidR="00A53D9E">
        <w:rPr>
          <w:rFonts w:ascii="Arial" w:hAnsi="Arial" w:cs="Arial" w:hint="cs"/>
          <w:rtl/>
        </w:rPr>
        <w:t xml:space="preserve">שכן עוברים וזאת </w:t>
      </w:r>
      <w:r>
        <w:rPr>
          <w:rFonts w:ascii="Arial" w:hAnsi="Arial" w:cs="Arial" w:hint="cs"/>
          <w:rtl/>
        </w:rPr>
        <w:t>באמצעות ב</w:t>
      </w:r>
      <w:r w:rsidR="00A53D9E">
        <w:rPr>
          <w:rFonts w:ascii="Arial" w:hAnsi="Arial" w:cs="Arial" w:hint="cs"/>
          <w:rtl/>
        </w:rPr>
        <w:t xml:space="preserve">חירה נכונה יותר של הנתיב, הגבהת גובה המטוסים, התללת הגישה לנחיתה, הגבלות על הורדת גרר ופתיחת מנועים ועוד מגבלות כאלה ואחרות המקובלות בענף התעופה. לצידנו במאבק זה עומדות </w:t>
      </w:r>
      <w:r w:rsidR="00E84A04">
        <w:rPr>
          <w:rFonts w:ascii="Arial" w:hAnsi="Arial" w:cs="Arial" w:hint="cs"/>
          <w:rtl/>
        </w:rPr>
        <w:t xml:space="preserve">הן הוראות התמ"א, הן הבטחות שניתנו בעבר, </w:t>
      </w:r>
      <w:r w:rsidR="00A53D9E">
        <w:rPr>
          <w:rFonts w:ascii="Arial" w:hAnsi="Arial" w:cs="Arial" w:hint="cs"/>
          <w:rtl/>
        </w:rPr>
        <w:t>ו</w:t>
      </w:r>
      <w:r w:rsidR="00E84A04">
        <w:rPr>
          <w:rFonts w:ascii="Arial" w:hAnsi="Arial" w:cs="Arial" w:hint="cs"/>
          <w:rtl/>
        </w:rPr>
        <w:t xml:space="preserve">כן </w:t>
      </w:r>
      <w:r w:rsidR="00A53D9E">
        <w:rPr>
          <w:rFonts w:ascii="Arial" w:hAnsi="Arial" w:cs="Arial" w:hint="cs"/>
          <w:rtl/>
        </w:rPr>
        <w:t>דב</w:t>
      </w:r>
      <w:r w:rsidR="00E84A04">
        <w:rPr>
          <w:rFonts w:ascii="Arial" w:hAnsi="Arial" w:cs="Arial" w:hint="cs"/>
          <w:rtl/>
        </w:rPr>
        <w:t xml:space="preserve">רים מקובלים בענף התעופה ומישור </w:t>
      </w:r>
      <w:r w:rsidR="00A53D9E">
        <w:rPr>
          <w:rFonts w:ascii="Arial" w:hAnsi="Arial" w:cs="Arial" w:hint="cs"/>
          <w:rtl/>
        </w:rPr>
        <w:t xml:space="preserve">מאבק </w:t>
      </w:r>
      <w:r w:rsidR="00E84A04">
        <w:rPr>
          <w:rFonts w:ascii="Arial" w:hAnsi="Arial" w:cs="Arial" w:hint="cs"/>
          <w:rtl/>
        </w:rPr>
        <w:t xml:space="preserve">זה </w:t>
      </w:r>
      <w:r w:rsidR="00A53D9E">
        <w:rPr>
          <w:rFonts w:ascii="Arial" w:hAnsi="Arial" w:cs="Arial" w:hint="cs"/>
          <w:rtl/>
        </w:rPr>
        <w:t>יהיה משפטי והידברות.</w:t>
      </w:r>
    </w:p>
    <w:p w:rsidR="00A53D9E" w:rsidRDefault="00E84A04" w:rsidP="00E84A04">
      <w:pPr>
        <w:ind w:left="-1048"/>
        <w:rPr>
          <w:rFonts w:ascii="Arial" w:hAnsi="Arial" w:cs="Arial"/>
          <w:rtl/>
        </w:rPr>
      </w:pPr>
      <w:r>
        <w:rPr>
          <w:rFonts w:ascii="Arial" w:hAnsi="Arial" w:cs="Arial" w:hint="cs"/>
          <w:rtl/>
        </w:rPr>
        <w:t>והמישור השלישי והחשוב ביותר מבחינתנו כנירית הוא</w:t>
      </w:r>
      <w:r w:rsidR="00A53D9E">
        <w:rPr>
          <w:rFonts w:ascii="Arial" w:hAnsi="Arial" w:cs="Arial" w:hint="cs"/>
          <w:rtl/>
        </w:rPr>
        <w:t xml:space="preserve"> הסטת הנתיב כך שכלל לא יעבור מעלינו. לעניין זה עומדים לרשותנו שני נכסים, האחד שמעבר מעלינו משמעו מעבר גם על ראש העין </w:t>
      </w:r>
      <w:r>
        <w:rPr>
          <w:rFonts w:ascii="Arial" w:hAnsi="Arial" w:cs="Arial" w:hint="cs"/>
          <w:rtl/>
        </w:rPr>
        <w:t xml:space="preserve">הכוללת עשרות אלפי תושבים </w:t>
      </w:r>
      <w:r w:rsidR="00A53D9E">
        <w:rPr>
          <w:rFonts w:ascii="Arial" w:hAnsi="Arial" w:cs="Arial" w:hint="cs"/>
          <w:rtl/>
        </w:rPr>
        <w:t xml:space="preserve">ולכן כל מאבק של ראש העין והסטת הנתיב מעליה יפתור </w:t>
      </w:r>
      <w:r>
        <w:rPr>
          <w:rFonts w:ascii="Arial" w:hAnsi="Arial" w:cs="Arial" w:hint="cs"/>
          <w:rtl/>
        </w:rPr>
        <w:t xml:space="preserve">גם </w:t>
      </w:r>
      <w:r w:rsidR="00A53D9E">
        <w:rPr>
          <w:rFonts w:ascii="Arial" w:hAnsi="Arial" w:cs="Arial" w:hint="cs"/>
          <w:rtl/>
        </w:rPr>
        <w:t xml:space="preserve">לנו את הבעייה. והשני שמעבר מעלינו משמעו מעבר מזרחית מגדר ההפרדה, מעל שטחי הרשות ובעיקר </w:t>
      </w:r>
      <w:r>
        <w:rPr>
          <w:rFonts w:ascii="Arial" w:hAnsi="Arial" w:cs="Arial" w:hint="cs"/>
          <w:rtl/>
        </w:rPr>
        <w:t xml:space="preserve">מעל </w:t>
      </w:r>
      <w:r w:rsidR="00A53D9E">
        <w:rPr>
          <w:rFonts w:ascii="Arial" w:hAnsi="Arial" w:cs="Arial" w:hint="cs"/>
          <w:rtl/>
        </w:rPr>
        <w:t>קלקילייה וניתן לתקוף את העניין בהקשר הביטחון.</w:t>
      </w:r>
    </w:p>
    <w:p w:rsidR="00E84A04" w:rsidRDefault="00E84A04" w:rsidP="009778B2">
      <w:pPr>
        <w:ind w:left="-1048"/>
        <w:rPr>
          <w:rFonts w:ascii="Arial" w:hAnsi="Arial" w:cs="Arial"/>
          <w:b/>
          <w:bCs/>
          <w:u w:val="single"/>
          <w:rtl/>
        </w:rPr>
      </w:pPr>
    </w:p>
    <w:p w:rsidR="00E84A04" w:rsidRDefault="00E84A04" w:rsidP="009778B2">
      <w:pPr>
        <w:ind w:left="-1048"/>
        <w:rPr>
          <w:rFonts w:ascii="Arial" w:hAnsi="Arial" w:cs="Arial"/>
          <w:b/>
          <w:bCs/>
          <w:u w:val="single"/>
          <w:rtl/>
        </w:rPr>
      </w:pPr>
    </w:p>
    <w:p w:rsidR="001C1AE3" w:rsidRDefault="001C1AE3" w:rsidP="009778B2">
      <w:pPr>
        <w:ind w:left="-1048"/>
        <w:rPr>
          <w:rFonts w:ascii="Arial" w:hAnsi="Arial" w:cs="Arial"/>
          <w:b/>
          <w:bCs/>
          <w:u w:val="single"/>
          <w:rtl/>
        </w:rPr>
      </w:pPr>
    </w:p>
    <w:p w:rsidR="001C1AE3" w:rsidRDefault="001C1AE3" w:rsidP="009778B2">
      <w:pPr>
        <w:ind w:left="-1048"/>
        <w:rPr>
          <w:rFonts w:ascii="Arial" w:hAnsi="Arial" w:cs="Arial"/>
          <w:b/>
          <w:bCs/>
          <w:u w:val="single"/>
          <w:rtl/>
        </w:rPr>
      </w:pPr>
    </w:p>
    <w:p w:rsidR="001C1AE3" w:rsidRDefault="001C1AE3" w:rsidP="009778B2">
      <w:pPr>
        <w:ind w:left="-1048"/>
        <w:rPr>
          <w:rFonts w:ascii="Arial" w:hAnsi="Arial" w:cs="Arial"/>
          <w:b/>
          <w:bCs/>
          <w:u w:val="single"/>
          <w:rtl/>
        </w:rPr>
      </w:pPr>
    </w:p>
    <w:p w:rsidR="009778B2" w:rsidRPr="00CA348D" w:rsidRDefault="009778B2" w:rsidP="009778B2">
      <w:pPr>
        <w:ind w:left="-1048"/>
        <w:rPr>
          <w:rFonts w:ascii="Arial" w:hAnsi="Arial" w:cs="Arial"/>
          <w:b/>
          <w:bCs/>
          <w:u w:val="single"/>
          <w:rtl/>
        </w:rPr>
      </w:pPr>
      <w:r w:rsidRPr="00CA348D">
        <w:rPr>
          <w:rFonts w:ascii="Arial" w:hAnsi="Arial" w:cs="Arial" w:hint="cs"/>
          <w:b/>
          <w:bCs/>
          <w:u w:val="single"/>
          <w:rtl/>
        </w:rPr>
        <w:t>גורמי הכח במאבק:</w:t>
      </w:r>
    </w:p>
    <w:p w:rsidR="009778B2" w:rsidRDefault="009778B2" w:rsidP="009778B2">
      <w:pPr>
        <w:ind w:left="-1048"/>
        <w:rPr>
          <w:rFonts w:ascii="Arial" w:hAnsi="Arial" w:cs="Arial"/>
          <w:rtl/>
        </w:rPr>
      </w:pPr>
      <w:r>
        <w:rPr>
          <w:rFonts w:ascii="Arial" w:hAnsi="Arial" w:cs="Arial" w:hint="cs"/>
          <w:rtl/>
        </w:rPr>
        <w:t>על פניו המאבק נראה פשוט. אולם מדובר במאבק בו ישנם מספר גורמי כח בעלי עוצמה ואינטרס</w:t>
      </w:r>
      <w:r w:rsidR="00A53D9E">
        <w:rPr>
          <w:rFonts w:ascii="Arial" w:hAnsi="Arial" w:cs="Arial" w:hint="cs"/>
          <w:rtl/>
        </w:rPr>
        <w:t>ים</w:t>
      </w:r>
      <w:r>
        <w:rPr>
          <w:rFonts w:ascii="Arial" w:hAnsi="Arial" w:cs="Arial" w:hint="cs"/>
          <w:rtl/>
        </w:rPr>
        <w:t xml:space="preserve"> אדירים. הראשונים ובעלי הסמכות הינם רת"א הרואים בתבנית ההפעלה החדשה תשובה נאותה לשיפור הבטיחות והעלאת ד</w:t>
      </w:r>
      <w:r w:rsidR="00A53D9E">
        <w:rPr>
          <w:rFonts w:ascii="Arial" w:hAnsi="Arial" w:cs="Arial" w:hint="cs"/>
          <w:rtl/>
        </w:rPr>
        <w:t xml:space="preserve">רג הבטיחות של ישראל. מבחינתם, </w:t>
      </w:r>
      <w:r>
        <w:rPr>
          <w:rFonts w:ascii="Arial" w:hAnsi="Arial" w:cs="Arial" w:hint="cs"/>
          <w:rtl/>
        </w:rPr>
        <w:t xml:space="preserve">אם ניתן היה להעביר את כל הטיסות הנכנסות לנתיב הצפוני ולבצע הפרדה מוחלטת בין מסלולי ההמראה והנחיתה, ככה"נ זה היה נעשה ומה שעוצר אותם זה מגבלות התמ"א שגם אותם </w:t>
      </w:r>
      <w:r w:rsidR="00705DC3">
        <w:rPr>
          <w:rFonts w:ascii="Arial" w:hAnsi="Arial" w:cs="Arial" w:hint="cs"/>
          <w:rtl/>
        </w:rPr>
        <w:t xml:space="preserve">הם </w:t>
      </w:r>
      <w:r>
        <w:rPr>
          <w:rFonts w:ascii="Arial" w:hAnsi="Arial" w:cs="Arial" w:hint="cs"/>
          <w:rtl/>
        </w:rPr>
        <w:t>מנסים למתוח עד הקצה.</w:t>
      </w:r>
    </w:p>
    <w:p w:rsidR="009778B2" w:rsidRDefault="00705DC3" w:rsidP="00705DC3">
      <w:pPr>
        <w:ind w:left="-1048"/>
        <w:rPr>
          <w:rFonts w:ascii="Arial" w:hAnsi="Arial" w:cs="Arial"/>
          <w:rtl/>
        </w:rPr>
      </w:pPr>
      <w:r>
        <w:rPr>
          <w:rFonts w:ascii="Arial" w:hAnsi="Arial" w:cs="Arial" w:hint="cs"/>
          <w:rtl/>
        </w:rPr>
        <w:t xml:space="preserve">גורם נוסף </w:t>
      </w:r>
      <w:r w:rsidR="009778B2">
        <w:rPr>
          <w:rFonts w:ascii="Arial" w:hAnsi="Arial" w:cs="Arial" w:hint="cs"/>
          <w:rtl/>
        </w:rPr>
        <w:t>בעל עוצמה אדירה והשפעה רבה הם יישובי גוש דן הרואים בפתיחת המסלול החדש הזדמנות לעשיית סדר חלוקתי חדש ומנסים להעביר ככל שניתן תנועות (המראות ונחיתות) ממערב לכיוון הנתיב הצפוני.</w:t>
      </w:r>
      <w:r>
        <w:rPr>
          <w:rFonts w:ascii="Arial" w:hAnsi="Arial" w:cs="Arial" w:hint="cs"/>
          <w:rtl/>
        </w:rPr>
        <w:t xml:space="preserve"> </w:t>
      </w:r>
      <w:r w:rsidR="009778B2">
        <w:rPr>
          <w:rFonts w:ascii="Arial" w:hAnsi="Arial" w:cs="Arial" w:hint="cs"/>
          <w:rtl/>
        </w:rPr>
        <w:t>יישובי גוש דן הצטרפו לעתירות כמשיבים ולכן יהיו חלק מכל הסדר עתידי שיקבע.</w:t>
      </w:r>
    </w:p>
    <w:p w:rsidR="00CA348D" w:rsidRDefault="00CA348D" w:rsidP="00E84A04">
      <w:pPr>
        <w:ind w:left="-1048"/>
        <w:rPr>
          <w:rFonts w:ascii="Arial" w:hAnsi="Arial" w:cs="Arial"/>
          <w:rtl/>
        </w:rPr>
      </w:pPr>
      <w:r>
        <w:rPr>
          <w:rFonts w:ascii="Arial" w:hAnsi="Arial" w:cs="Arial" w:hint="cs"/>
          <w:rtl/>
        </w:rPr>
        <w:t xml:space="preserve">גורם כח נוסף במאבק הם היישובים בתוך המרחב </w:t>
      </w:r>
      <w:r w:rsidR="00E84A04">
        <w:rPr>
          <w:rFonts w:ascii="Arial" w:hAnsi="Arial" w:cs="Arial" w:hint="cs"/>
          <w:rtl/>
        </w:rPr>
        <w:t xml:space="preserve">הצפוני </w:t>
      </w:r>
      <w:r>
        <w:rPr>
          <w:rFonts w:ascii="Arial" w:hAnsi="Arial" w:cs="Arial" w:hint="cs"/>
          <w:rtl/>
        </w:rPr>
        <w:t>שכן כל הסטה של הנתיב</w:t>
      </w:r>
      <w:r w:rsidR="00E84A04">
        <w:rPr>
          <w:rFonts w:ascii="Arial" w:hAnsi="Arial" w:cs="Arial" w:hint="cs"/>
          <w:rtl/>
        </w:rPr>
        <w:t>,</w:t>
      </w:r>
      <w:r>
        <w:rPr>
          <w:rFonts w:ascii="Arial" w:hAnsi="Arial" w:cs="Arial" w:hint="cs"/>
          <w:rtl/>
        </w:rPr>
        <w:t xml:space="preserve"> </w:t>
      </w:r>
      <w:r w:rsidR="00E84A04">
        <w:rPr>
          <w:rFonts w:ascii="Arial" w:hAnsi="Arial" w:cs="Arial" w:hint="cs"/>
          <w:rtl/>
        </w:rPr>
        <w:t>תטיב עם</w:t>
      </w:r>
      <w:r>
        <w:rPr>
          <w:rFonts w:ascii="Arial" w:hAnsi="Arial" w:cs="Arial" w:hint="cs"/>
          <w:rtl/>
        </w:rPr>
        <w:t xml:space="preserve"> חלק</w:t>
      </w:r>
      <w:r w:rsidR="00705DC3">
        <w:rPr>
          <w:rFonts w:ascii="Arial" w:hAnsi="Arial" w:cs="Arial" w:hint="cs"/>
          <w:rtl/>
        </w:rPr>
        <w:t xml:space="preserve"> מ</w:t>
      </w:r>
      <w:r w:rsidR="00E84A04">
        <w:rPr>
          <w:rFonts w:ascii="Arial" w:hAnsi="Arial" w:cs="Arial" w:hint="cs"/>
          <w:rtl/>
        </w:rPr>
        <w:t>ה</w:t>
      </w:r>
      <w:r w:rsidR="00705DC3">
        <w:rPr>
          <w:rFonts w:ascii="Arial" w:hAnsi="Arial" w:cs="Arial" w:hint="cs"/>
          <w:rtl/>
        </w:rPr>
        <w:t xml:space="preserve">יישובים אך מאידך </w:t>
      </w:r>
      <w:r w:rsidR="00E84A04">
        <w:rPr>
          <w:rFonts w:ascii="Arial" w:hAnsi="Arial" w:cs="Arial" w:hint="cs"/>
          <w:rtl/>
        </w:rPr>
        <w:t xml:space="preserve">תהיה </w:t>
      </w:r>
      <w:r w:rsidR="00705DC3">
        <w:rPr>
          <w:rFonts w:ascii="Arial" w:hAnsi="Arial" w:cs="Arial" w:hint="cs"/>
          <w:rtl/>
        </w:rPr>
        <w:t>לרעת חלק אחר ולכן קשה מאד לערב אותם במאבק ברמת הסטת הנתיב (בכל ההבטים האחרים האינטרס הוא משותף).</w:t>
      </w:r>
    </w:p>
    <w:p w:rsidR="001C1AE3" w:rsidRDefault="001C1AE3" w:rsidP="00705DC3">
      <w:pPr>
        <w:ind w:left="-1048"/>
        <w:rPr>
          <w:rFonts w:ascii="Arial" w:hAnsi="Arial" w:cs="Arial"/>
          <w:b/>
          <w:bCs/>
          <w:u w:val="single"/>
          <w:rtl/>
        </w:rPr>
      </w:pPr>
    </w:p>
    <w:p w:rsidR="00705DC3" w:rsidRPr="00705DC3" w:rsidRDefault="00705DC3" w:rsidP="00705DC3">
      <w:pPr>
        <w:ind w:left="-1048"/>
        <w:rPr>
          <w:rFonts w:ascii="Arial" w:hAnsi="Arial" w:cs="Arial"/>
          <w:b/>
          <w:bCs/>
          <w:u w:val="single"/>
          <w:rtl/>
        </w:rPr>
      </w:pPr>
      <w:r w:rsidRPr="00705DC3">
        <w:rPr>
          <w:rFonts w:ascii="Arial" w:hAnsi="Arial" w:cs="Arial" w:hint="cs"/>
          <w:b/>
          <w:bCs/>
          <w:u w:val="single"/>
          <w:rtl/>
        </w:rPr>
        <w:t>סטטוס המאבק:</w:t>
      </w:r>
    </w:p>
    <w:p w:rsidR="00705DC3" w:rsidRDefault="00705DC3" w:rsidP="00705DC3">
      <w:pPr>
        <w:ind w:left="-1048"/>
        <w:rPr>
          <w:rFonts w:ascii="Arial" w:hAnsi="Arial" w:cs="Arial"/>
          <w:rtl/>
        </w:rPr>
      </w:pPr>
      <w:r>
        <w:rPr>
          <w:rFonts w:ascii="Arial" w:hAnsi="Arial" w:cs="Arial" w:hint="cs"/>
          <w:rtl/>
        </w:rPr>
        <w:t>בעקבות הגשת העתירות הרבות החליט בית המשפט לאחד את כל העתירות לכדי עתירה אחת והנושא יידון בבית המשפט במהלך אוקטובר. כמו כן עולה האפשרות כי בית המשפט יפנה את הצדדים לגישור.</w:t>
      </w:r>
    </w:p>
    <w:p w:rsidR="00705DC3" w:rsidRDefault="00705DC3" w:rsidP="007C7DBE">
      <w:pPr>
        <w:ind w:left="-1048"/>
        <w:rPr>
          <w:rFonts w:ascii="Arial" w:hAnsi="Arial" w:cs="Arial"/>
          <w:rtl/>
        </w:rPr>
      </w:pPr>
      <w:r>
        <w:rPr>
          <w:rFonts w:ascii="Arial" w:hAnsi="Arial" w:cs="Arial" w:hint="cs"/>
          <w:rtl/>
        </w:rPr>
        <w:t>בכל מקרה הנושא הביטחוני לא עלה עד היום</w:t>
      </w:r>
      <w:r w:rsidR="0013378B">
        <w:rPr>
          <w:rFonts w:ascii="Arial" w:hAnsi="Arial" w:cs="Arial" w:hint="cs"/>
          <w:rtl/>
        </w:rPr>
        <w:t>.</w:t>
      </w:r>
      <w:r>
        <w:rPr>
          <w:rFonts w:ascii="Arial" w:hAnsi="Arial" w:cs="Arial" w:hint="cs"/>
          <w:rtl/>
        </w:rPr>
        <w:t xml:space="preserve"> ראשית משום שהוא משרת כמעט רק את נירית ומשום ששינוי הנתיב נעשה רק לאחרונה וככה"נ גורמי הביטחון הרלוונטיים היו עסוקים ב</w:t>
      </w:r>
      <w:r w:rsidR="00E84A04">
        <w:rPr>
          <w:rFonts w:ascii="Arial" w:hAnsi="Arial" w:cs="Arial" w:hint="cs"/>
          <w:rtl/>
        </w:rPr>
        <w:t xml:space="preserve">מבצע </w:t>
      </w:r>
      <w:r>
        <w:rPr>
          <w:rFonts w:ascii="Arial" w:hAnsi="Arial" w:cs="Arial" w:hint="cs"/>
          <w:rtl/>
        </w:rPr>
        <w:t>"צוק איתן".</w:t>
      </w:r>
    </w:p>
    <w:p w:rsidR="00705DC3" w:rsidRDefault="00705DC3" w:rsidP="0013378B">
      <w:pPr>
        <w:ind w:left="-1048"/>
        <w:rPr>
          <w:rFonts w:ascii="Arial" w:hAnsi="Arial" w:cs="Arial"/>
          <w:rtl/>
        </w:rPr>
      </w:pPr>
      <w:r>
        <w:rPr>
          <w:rFonts w:ascii="Arial" w:hAnsi="Arial" w:cs="Arial" w:hint="cs"/>
          <w:rtl/>
        </w:rPr>
        <w:t xml:space="preserve">אנו מבחינתנו לא שקטנו על שמרינו, הוקמה ועדה המרכזת את העניין, נפגשת עם </w:t>
      </w:r>
      <w:r w:rsidR="007C7DBE">
        <w:rPr>
          <w:rFonts w:ascii="Arial" w:hAnsi="Arial" w:cs="Arial" w:hint="cs"/>
          <w:rtl/>
        </w:rPr>
        <w:t>נציגים מ</w:t>
      </w:r>
      <w:r>
        <w:rPr>
          <w:rFonts w:ascii="Arial" w:hAnsi="Arial" w:cs="Arial" w:hint="cs"/>
          <w:rtl/>
        </w:rPr>
        <w:t>יישובי הסביבה, נפגשת עם גורמי ביטחון רלוונטיים,</w:t>
      </w:r>
      <w:r w:rsidR="0013378B">
        <w:rPr>
          <w:rFonts w:ascii="Arial" w:hAnsi="Arial" w:cs="Arial" w:hint="cs"/>
          <w:rtl/>
        </w:rPr>
        <w:t xml:space="preserve"> עם עורכי דין ועם כל מי שניתן.</w:t>
      </w:r>
      <w:r>
        <w:rPr>
          <w:rFonts w:ascii="Arial" w:hAnsi="Arial" w:cs="Arial" w:hint="cs"/>
          <w:rtl/>
        </w:rPr>
        <w:t xml:space="preserve"> בסיוע ראש המועצה צרפנו עצמנו לעתירה המנוהלת ע"י המועצה ואנו בוחנים הצטרפות לעתירות השונות כמו גם פתיחת מאבק תקשורתי בהקשר להבט הבטחוני של הנתיב.</w:t>
      </w:r>
    </w:p>
    <w:p w:rsidR="00705DC3" w:rsidRDefault="00705DC3" w:rsidP="00705DC3">
      <w:pPr>
        <w:ind w:left="-1048"/>
        <w:rPr>
          <w:rFonts w:ascii="Arial" w:hAnsi="Arial" w:cs="Arial"/>
          <w:rtl/>
        </w:rPr>
      </w:pPr>
      <w:r>
        <w:rPr>
          <w:rFonts w:ascii="Arial" w:hAnsi="Arial" w:cs="Arial" w:hint="cs"/>
          <w:rtl/>
        </w:rPr>
        <w:t xml:space="preserve">במהלך המפגש הציג משרד </w:t>
      </w:r>
      <w:r w:rsidR="0013378B">
        <w:rPr>
          <w:rFonts w:ascii="Arial" w:hAnsi="Arial" w:cs="Arial" w:hint="cs"/>
          <w:rtl/>
        </w:rPr>
        <w:t>"כהן רימון שינקמן" כיצד נראה קמפיין תקשורתי, ומהם הכלים הנדרשים על מנת להשפיע על דעת הקהל ובעיקר על מקבלי ההחלטות.</w:t>
      </w:r>
    </w:p>
    <w:p w:rsidR="002042DF" w:rsidRDefault="002042DF" w:rsidP="002042DF">
      <w:pPr>
        <w:ind w:left="-1048"/>
        <w:rPr>
          <w:rFonts w:ascii="Arial" w:hAnsi="Arial" w:cs="Arial"/>
          <w:rtl/>
        </w:rPr>
      </w:pPr>
      <w:r>
        <w:rPr>
          <w:rFonts w:ascii="Arial" w:hAnsi="Arial" w:cs="Arial" w:hint="cs"/>
          <w:rtl/>
        </w:rPr>
        <w:t xml:space="preserve">כרגע אנו נמצאים בנקודת זמן </w:t>
      </w:r>
      <w:r w:rsidR="00E84A04">
        <w:rPr>
          <w:rFonts w:ascii="Arial" w:hAnsi="Arial" w:cs="Arial" w:hint="cs"/>
          <w:rtl/>
        </w:rPr>
        <w:t>בה ההליך המשפטי קורם עור וגידים ומעורבותנו לא בהכרח נדרשת.</w:t>
      </w:r>
      <w:r>
        <w:rPr>
          <w:rFonts w:ascii="Arial" w:hAnsi="Arial" w:cs="Arial" w:hint="cs"/>
          <w:rtl/>
        </w:rPr>
        <w:t xml:space="preserve"> אנו במגעים עם גורמי ביטחון ו</w:t>
      </w:r>
      <w:r w:rsidR="00E84A04">
        <w:rPr>
          <w:rFonts w:ascii="Arial" w:hAnsi="Arial" w:cs="Arial" w:hint="cs"/>
          <w:rtl/>
        </w:rPr>
        <w:t xml:space="preserve">גורמים </w:t>
      </w:r>
      <w:r>
        <w:rPr>
          <w:rFonts w:ascii="Arial" w:hAnsi="Arial" w:cs="Arial" w:hint="cs"/>
          <w:rtl/>
        </w:rPr>
        <w:t>אחרים להסטת הנתיב</w:t>
      </w:r>
      <w:r w:rsidR="00E84A04">
        <w:rPr>
          <w:rFonts w:ascii="Arial" w:hAnsi="Arial" w:cs="Arial" w:hint="cs"/>
          <w:rtl/>
        </w:rPr>
        <w:t xml:space="preserve"> בהקשר הביטחוני</w:t>
      </w:r>
      <w:r>
        <w:rPr>
          <w:rFonts w:ascii="Arial" w:hAnsi="Arial" w:cs="Arial" w:hint="cs"/>
          <w:rtl/>
        </w:rPr>
        <w:t xml:space="preserve"> ובמגעים מול ייש</w:t>
      </w:r>
      <w:r w:rsidR="00E84A04">
        <w:rPr>
          <w:rFonts w:ascii="Arial" w:hAnsi="Arial" w:cs="Arial" w:hint="cs"/>
          <w:rtl/>
        </w:rPr>
        <w:t>ובי הסביבה לשיתופי פעולה בעניין ובדו שיח עם חברת התקשורת לגיבוש דרכים למאבק.</w:t>
      </w:r>
    </w:p>
    <w:p w:rsidR="001C1AE3" w:rsidRDefault="001C1AE3" w:rsidP="00705DC3">
      <w:pPr>
        <w:ind w:left="-1048"/>
        <w:rPr>
          <w:rFonts w:ascii="Arial" w:hAnsi="Arial" w:cs="Arial"/>
          <w:b/>
          <w:bCs/>
          <w:u w:val="single"/>
          <w:rtl/>
        </w:rPr>
      </w:pPr>
    </w:p>
    <w:p w:rsidR="0013378B" w:rsidRPr="002042DF" w:rsidRDefault="0013378B" w:rsidP="00705DC3">
      <w:pPr>
        <w:ind w:left="-1048"/>
        <w:rPr>
          <w:rFonts w:ascii="Arial" w:hAnsi="Arial" w:cs="Arial"/>
          <w:b/>
          <w:bCs/>
          <w:u w:val="single"/>
          <w:rtl/>
        </w:rPr>
      </w:pPr>
      <w:r w:rsidRPr="002042DF">
        <w:rPr>
          <w:rFonts w:ascii="Arial" w:hAnsi="Arial" w:cs="Arial" w:hint="cs"/>
          <w:b/>
          <w:bCs/>
          <w:u w:val="single"/>
          <w:rtl/>
        </w:rPr>
        <w:t>מימון המאבק:</w:t>
      </w:r>
    </w:p>
    <w:p w:rsidR="00796592" w:rsidRDefault="00961B4D" w:rsidP="00961B4D">
      <w:pPr>
        <w:ind w:left="-1048"/>
        <w:rPr>
          <w:rFonts w:ascii="Arial" w:hAnsi="Arial" w:cs="Arial"/>
          <w:rtl/>
        </w:rPr>
      </w:pPr>
      <w:r>
        <w:rPr>
          <w:rFonts w:ascii="Arial" w:hAnsi="Arial" w:cs="Arial" w:hint="cs"/>
          <w:rtl/>
        </w:rPr>
        <w:t>ה</w:t>
      </w:r>
      <w:r w:rsidR="002042DF">
        <w:rPr>
          <w:rFonts w:ascii="Arial" w:hAnsi="Arial" w:cs="Arial" w:hint="cs"/>
          <w:rtl/>
        </w:rPr>
        <w:t xml:space="preserve">אופן </w:t>
      </w:r>
      <w:r>
        <w:rPr>
          <w:rFonts w:ascii="Arial" w:hAnsi="Arial" w:cs="Arial" w:hint="cs"/>
          <w:rtl/>
        </w:rPr>
        <w:t xml:space="preserve">המדוייק של </w:t>
      </w:r>
      <w:r w:rsidR="002042DF">
        <w:rPr>
          <w:rFonts w:ascii="Arial" w:hAnsi="Arial" w:cs="Arial" w:hint="cs"/>
          <w:rtl/>
        </w:rPr>
        <w:t xml:space="preserve">ביצוע המאבק טרם נקבע אולם הן המישור המשפטי ובודאי </w:t>
      </w:r>
      <w:r>
        <w:rPr>
          <w:rFonts w:ascii="Arial" w:hAnsi="Arial" w:cs="Arial" w:hint="cs"/>
          <w:rtl/>
        </w:rPr>
        <w:t xml:space="preserve"> במישור התקשורתי, </w:t>
      </w:r>
      <w:r w:rsidR="00796592">
        <w:rPr>
          <w:rFonts w:ascii="Arial" w:hAnsi="Arial" w:cs="Arial" w:hint="cs"/>
          <w:rtl/>
        </w:rPr>
        <w:t>המאבק יעלה כסף.</w:t>
      </w:r>
      <w:r>
        <w:rPr>
          <w:rFonts w:ascii="Arial" w:hAnsi="Arial" w:cs="Arial" w:hint="cs"/>
          <w:rtl/>
        </w:rPr>
        <w:t xml:space="preserve"> </w:t>
      </w:r>
      <w:r w:rsidR="00796592">
        <w:rPr>
          <w:rFonts w:ascii="Arial" w:hAnsi="Arial" w:cs="Arial" w:hint="cs"/>
          <w:rtl/>
        </w:rPr>
        <w:t>בשלב זה הקצה הועד המקומי סכום נכבד להתנעת תהליכים.</w:t>
      </w:r>
    </w:p>
    <w:p w:rsidR="00796592" w:rsidRDefault="00796592" w:rsidP="00705DC3">
      <w:pPr>
        <w:ind w:left="-1048"/>
        <w:rPr>
          <w:rFonts w:ascii="Arial" w:hAnsi="Arial" w:cs="Arial"/>
          <w:rtl/>
        </w:rPr>
      </w:pPr>
      <w:r>
        <w:rPr>
          <w:rFonts w:ascii="Arial" w:hAnsi="Arial" w:cs="Arial" w:hint="cs"/>
          <w:rtl/>
        </w:rPr>
        <w:t>בכוונתנו ליצור מגבית בה כל תושב יתרום 600 ₪ בשלושה תשלומים של 200 ₪ כל אחד (במקרים חריגים ניתן גם 6 תשלומים של 100 ₪) על מנת לאפשר לועד</w:t>
      </w:r>
      <w:r w:rsidR="00961B4D">
        <w:rPr>
          <w:rFonts w:ascii="Arial" w:hAnsi="Arial" w:cs="Arial" w:hint="cs"/>
          <w:rtl/>
        </w:rPr>
        <w:t xml:space="preserve"> הפעולה</w:t>
      </w:r>
      <w:r>
        <w:rPr>
          <w:rFonts w:ascii="Arial" w:hAnsi="Arial" w:cs="Arial" w:hint="cs"/>
          <w:rtl/>
        </w:rPr>
        <w:t xml:space="preserve"> ולועד המקומי לפעול בחופשיות כלכלית</w:t>
      </w:r>
      <w:r w:rsidR="00961B4D">
        <w:rPr>
          <w:rFonts w:ascii="Arial" w:hAnsi="Arial" w:cs="Arial" w:hint="cs"/>
          <w:rtl/>
        </w:rPr>
        <w:t xml:space="preserve"> מסויימת</w:t>
      </w:r>
      <w:r>
        <w:rPr>
          <w:rFonts w:ascii="Arial" w:hAnsi="Arial" w:cs="Arial" w:hint="cs"/>
          <w:rtl/>
        </w:rPr>
        <w:t>.</w:t>
      </w:r>
    </w:p>
    <w:p w:rsidR="00796592" w:rsidRDefault="00961B4D" w:rsidP="00961B4D">
      <w:pPr>
        <w:ind w:left="-1048"/>
        <w:rPr>
          <w:rFonts w:ascii="Arial" w:hAnsi="Arial" w:cs="Arial"/>
          <w:rtl/>
        </w:rPr>
      </w:pPr>
      <w:r>
        <w:rPr>
          <w:rFonts w:ascii="Arial" w:hAnsi="Arial" w:cs="Arial" w:hint="cs"/>
          <w:rtl/>
        </w:rPr>
        <w:t xml:space="preserve">מגבית דומה תאסף ע"י הישובים </w:t>
      </w:r>
      <w:r w:rsidR="00796592">
        <w:rPr>
          <w:rFonts w:ascii="Arial" w:hAnsi="Arial" w:cs="Arial" w:hint="cs"/>
          <w:rtl/>
        </w:rPr>
        <w:t>סמוכים</w:t>
      </w:r>
      <w:r>
        <w:rPr>
          <w:rFonts w:ascii="Arial" w:hAnsi="Arial" w:cs="Arial" w:hint="cs"/>
          <w:rtl/>
        </w:rPr>
        <w:t xml:space="preserve"> השותפים למאבקנו</w:t>
      </w:r>
      <w:r w:rsidR="00796592">
        <w:rPr>
          <w:rFonts w:ascii="Arial" w:hAnsi="Arial" w:cs="Arial" w:hint="cs"/>
          <w:rtl/>
        </w:rPr>
        <w:t xml:space="preserve"> וביחד </w:t>
      </w:r>
      <w:r>
        <w:rPr>
          <w:rFonts w:ascii="Arial" w:hAnsi="Arial" w:cs="Arial" w:hint="cs"/>
          <w:rtl/>
        </w:rPr>
        <w:t>נכלכל את מעשינו</w:t>
      </w:r>
      <w:r w:rsidR="00796592">
        <w:rPr>
          <w:rFonts w:ascii="Arial" w:hAnsi="Arial" w:cs="Arial" w:hint="cs"/>
          <w:rtl/>
        </w:rPr>
        <w:t>.</w:t>
      </w:r>
    </w:p>
    <w:p w:rsidR="00E84A04" w:rsidRDefault="00E84A04" w:rsidP="00961B4D">
      <w:pPr>
        <w:ind w:left="-1048"/>
        <w:rPr>
          <w:rFonts w:ascii="Arial" w:hAnsi="Arial" w:cs="Arial"/>
          <w:rtl/>
        </w:rPr>
      </w:pPr>
      <w:r>
        <w:rPr>
          <w:rFonts w:ascii="Arial" w:hAnsi="Arial" w:cs="Arial" w:hint="cs"/>
          <w:rtl/>
        </w:rPr>
        <w:t>בכוונתנו לשתף את התושבים במאבק, לעדכן במיילים על ההתפתחויות, לצרף מתנדבים למאבק, לשמוע ולקבל רעיונות, לנצל קשרים אישיים ועוד.</w:t>
      </w:r>
    </w:p>
    <w:p w:rsidR="00961B4D" w:rsidRDefault="00961B4D" w:rsidP="00961B4D">
      <w:pPr>
        <w:ind w:left="-1048"/>
        <w:rPr>
          <w:rFonts w:ascii="Arial" w:hAnsi="Arial" w:cs="Arial"/>
          <w:rtl/>
        </w:rPr>
      </w:pPr>
      <w:r>
        <w:rPr>
          <w:rFonts w:ascii="Arial" w:hAnsi="Arial" w:cs="Arial" w:hint="cs"/>
          <w:rtl/>
        </w:rPr>
        <w:t xml:space="preserve">בכל מקרה כסף שלא יעשה בו שימוש למטרה זו יוחזר לתושבים והתושבים יעודכנו ויהיו שותפים בנקודות ההחלטה הרלוונטיות. </w:t>
      </w:r>
    </w:p>
    <w:p w:rsidR="001C1AE3" w:rsidRDefault="001C1AE3" w:rsidP="00705DC3">
      <w:pPr>
        <w:ind w:left="-1048"/>
        <w:rPr>
          <w:rFonts w:ascii="Arial" w:hAnsi="Arial" w:cs="Arial"/>
          <w:b/>
          <w:bCs/>
          <w:u w:val="single"/>
          <w:rtl/>
        </w:rPr>
      </w:pPr>
    </w:p>
    <w:p w:rsidR="001C1AE3" w:rsidRDefault="001C1AE3" w:rsidP="00705DC3">
      <w:pPr>
        <w:ind w:left="-1048"/>
        <w:rPr>
          <w:rFonts w:ascii="Arial" w:hAnsi="Arial" w:cs="Arial"/>
          <w:b/>
          <w:bCs/>
          <w:u w:val="single"/>
          <w:rtl/>
        </w:rPr>
      </w:pPr>
    </w:p>
    <w:p w:rsidR="001C1AE3" w:rsidRDefault="001C1AE3" w:rsidP="00705DC3">
      <w:pPr>
        <w:ind w:left="-1048"/>
        <w:rPr>
          <w:rFonts w:ascii="Arial" w:hAnsi="Arial" w:cs="Arial"/>
          <w:b/>
          <w:bCs/>
          <w:u w:val="single"/>
          <w:rtl/>
        </w:rPr>
      </w:pPr>
    </w:p>
    <w:p w:rsidR="001C1AE3" w:rsidRDefault="001C1AE3" w:rsidP="00705DC3">
      <w:pPr>
        <w:ind w:left="-1048"/>
        <w:rPr>
          <w:rFonts w:ascii="Arial" w:hAnsi="Arial" w:cs="Arial"/>
          <w:b/>
          <w:bCs/>
          <w:u w:val="single"/>
          <w:rtl/>
        </w:rPr>
      </w:pPr>
    </w:p>
    <w:p w:rsidR="001C1AE3" w:rsidRDefault="001C1AE3" w:rsidP="00705DC3">
      <w:pPr>
        <w:ind w:left="-1048"/>
        <w:rPr>
          <w:rFonts w:ascii="Arial" w:hAnsi="Arial" w:cs="Arial"/>
          <w:b/>
          <w:bCs/>
          <w:u w:val="single"/>
          <w:rtl/>
        </w:rPr>
      </w:pPr>
    </w:p>
    <w:p w:rsidR="00B1431D" w:rsidRDefault="00B1431D" w:rsidP="00705DC3">
      <w:pPr>
        <w:ind w:left="-1048"/>
        <w:rPr>
          <w:rFonts w:ascii="Arial" w:hAnsi="Arial" w:cs="Arial"/>
          <w:b/>
          <w:bCs/>
          <w:u w:val="single"/>
          <w:rtl/>
        </w:rPr>
      </w:pPr>
    </w:p>
    <w:p w:rsidR="00961B4D" w:rsidRPr="00961B4D" w:rsidRDefault="00961B4D" w:rsidP="00705DC3">
      <w:pPr>
        <w:ind w:left="-1048"/>
        <w:rPr>
          <w:rFonts w:ascii="Arial" w:hAnsi="Arial" w:cs="Arial"/>
          <w:b/>
          <w:bCs/>
          <w:u w:val="single"/>
          <w:rtl/>
        </w:rPr>
      </w:pPr>
      <w:r w:rsidRPr="00961B4D">
        <w:rPr>
          <w:rFonts w:ascii="Arial" w:hAnsi="Arial" w:cs="Arial" w:hint="cs"/>
          <w:b/>
          <w:bCs/>
          <w:u w:val="single"/>
          <w:rtl/>
        </w:rPr>
        <w:t>סיכום:</w:t>
      </w:r>
    </w:p>
    <w:p w:rsidR="00CF3BBF" w:rsidRDefault="001C1AE3" w:rsidP="00705DC3">
      <w:pPr>
        <w:ind w:left="-1048"/>
        <w:rPr>
          <w:rFonts w:ascii="Arial" w:hAnsi="Arial" w:cs="Arial"/>
          <w:rtl/>
        </w:rPr>
      </w:pPr>
      <w:r>
        <w:rPr>
          <w:rFonts w:ascii="Arial" w:hAnsi="Arial" w:cs="Arial" w:hint="cs"/>
          <w:rtl/>
        </w:rPr>
        <w:t xml:space="preserve">מדובר במאבק אמיתי, </w:t>
      </w:r>
      <w:r w:rsidR="00961B4D">
        <w:rPr>
          <w:rFonts w:ascii="Arial" w:hAnsi="Arial" w:cs="Arial" w:hint="cs"/>
          <w:rtl/>
        </w:rPr>
        <w:t xml:space="preserve">דחוף וחשוב על איכות החיים בנירית ועל ערך הבתים לשנים הבאות. </w:t>
      </w:r>
    </w:p>
    <w:p w:rsidR="00961B4D" w:rsidRDefault="00961B4D" w:rsidP="00705DC3">
      <w:pPr>
        <w:ind w:left="-1048"/>
        <w:rPr>
          <w:rFonts w:ascii="Arial" w:hAnsi="Arial" w:cs="Arial"/>
          <w:rtl/>
        </w:rPr>
      </w:pPr>
      <w:r>
        <w:rPr>
          <w:rFonts w:ascii="Arial" w:hAnsi="Arial" w:cs="Arial" w:hint="cs"/>
          <w:rtl/>
        </w:rPr>
        <w:t>רק התגייסות מוחלטת ואחראית של כל התושבים יחד עם פעולה משותפת ומוסכמת תוך איחוד כוחות, ניצול משאבים, ומיצוי קשרים תביא לתוצאה המיוחלת.</w:t>
      </w:r>
    </w:p>
    <w:p w:rsidR="00B1431D" w:rsidRDefault="00961B4D" w:rsidP="001C1AE3">
      <w:pPr>
        <w:ind w:left="-1048"/>
        <w:rPr>
          <w:rFonts w:ascii="Arial" w:hAnsi="Arial" w:cs="Arial"/>
          <w:rtl/>
        </w:rPr>
      </w:pPr>
      <w:r>
        <w:rPr>
          <w:rFonts w:ascii="Arial" w:hAnsi="Arial" w:cs="Arial" w:hint="cs"/>
          <w:rtl/>
        </w:rPr>
        <w:t>אנו נמצאים בחלון הזדמנות של חודשיים שלושה בה יוכרעו הדברים</w:t>
      </w:r>
      <w:r w:rsidR="00B1431D">
        <w:rPr>
          <w:rFonts w:ascii="Arial" w:hAnsi="Arial" w:cs="Arial" w:hint="cs"/>
          <w:rtl/>
        </w:rPr>
        <w:t xml:space="preserve"> לשנים רבות והמאבק יעלה כסף.</w:t>
      </w:r>
    </w:p>
    <w:p w:rsidR="00796592" w:rsidRDefault="00B1431D" w:rsidP="001C1AE3">
      <w:pPr>
        <w:ind w:left="-1048"/>
        <w:rPr>
          <w:rFonts w:ascii="Arial" w:hAnsi="Arial" w:cs="Arial"/>
          <w:rtl/>
        </w:rPr>
      </w:pPr>
      <w:r>
        <w:rPr>
          <w:rFonts w:ascii="Arial" w:hAnsi="Arial" w:cs="Arial" w:hint="cs"/>
          <w:rtl/>
        </w:rPr>
        <w:t>אנו כמו גם כל משתתפי המגש מאמינים ש</w:t>
      </w:r>
      <w:r w:rsidR="00961B4D">
        <w:rPr>
          <w:rFonts w:ascii="Arial" w:hAnsi="Arial" w:cs="Arial" w:hint="cs"/>
          <w:rtl/>
        </w:rPr>
        <w:t xml:space="preserve">תרומה של 600 ₪ לכל בית אב הינה מחיר </w:t>
      </w:r>
      <w:r w:rsidR="001C1AE3">
        <w:rPr>
          <w:rFonts w:ascii="Arial" w:hAnsi="Arial" w:cs="Arial" w:hint="cs"/>
          <w:rtl/>
        </w:rPr>
        <w:t>סביר</w:t>
      </w:r>
      <w:r w:rsidR="00961B4D">
        <w:rPr>
          <w:rFonts w:ascii="Arial" w:hAnsi="Arial" w:cs="Arial" w:hint="cs"/>
          <w:rtl/>
        </w:rPr>
        <w:t xml:space="preserve"> אל מול הסיכויים</w:t>
      </w:r>
      <w:r>
        <w:rPr>
          <w:rFonts w:ascii="Arial" w:hAnsi="Arial" w:cs="Arial" w:hint="cs"/>
          <w:rtl/>
        </w:rPr>
        <w:t xml:space="preserve"> והתמורה האפשרית</w:t>
      </w:r>
      <w:r w:rsidR="00961B4D">
        <w:rPr>
          <w:rFonts w:ascii="Arial" w:hAnsi="Arial" w:cs="Arial" w:hint="cs"/>
          <w:rtl/>
        </w:rPr>
        <w:t xml:space="preserve">. </w:t>
      </w:r>
    </w:p>
    <w:p w:rsidR="001C1AE3" w:rsidRDefault="00961B4D" w:rsidP="001C1AE3">
      <w:pPr>
        <w:ind w:left="-1048"/>
        <w:rPr>
          <w:rFonts w:ascii="Arial" w:hAnsi="Arial" w:cs="Arial"/>
          <w:rtl/>
        </w:rPr>
      </w:pPr>
      <w:r>
        <w:rPr>
          <w:rFonts w:ascii="Arial" w:hAnsi="Arial" w:cs="Arial" w:hint="cs"/>
          <w:rtl/>
        </w:rPr>
        <w:t>אנו קוראים לכל אחד ואחד מכם להורות למזכירות לנכות</w:t>
      </w:r>
      <w:r w:rsidR="001C1AE3">
        <w:rPr>
          <w:rFonts w:ascii="Arial" w:hAnsi="Arial" w:cs="Arial" w:hint="cs"/>
          <w:rtl/>
        </w:rPr>
        <w:t xml:space="preserve"> את הסכום האמור מהוראת הקבע שלו או להסדיר את התשלום במזכירות</w:t>
      </w:r>
      <w:r w:rsidR="00CF3BBF">
        <w:rPr>
          <w:rFonts w:ascii="Arial" w:hAnsi="Arial" w:cs="Arial" w:hint="cs"/>
          <w:rtl/>
        </w:rPr>
        <w:t xml:space="preserve"> באמצעות המחאות אישיות (צ'קים)</w:t>
      </w:r>
      <w:r w:rsidR="00B1431D">
        <w:rPr>
          <w:rFonts w:ascii="Arial" w:hAnsi="Arial" w:cs="Arial" w:hint="cs"/>
          <w:rtl/>
        </w:rPr>
        <w:t xml:space="preserve"> או כל דרך אחרת.</w:t>
      </w:r>
    </w:p>
    <w:p w:rsidR="001C1AE3" w:rsidRDefault="001C1AE3" w:rsidP="001C1AE3">
      <w:pPr>
        <w:ind w:left="-1048"/>
        <w:rPr>
          <w:rFonts w:ascii="Arial" w:hAnsi="Arial" w:cs="Arial"/>
          <w:rtl/>
        </w:rPr>
      </w:pPr>
      <w:r>
        <w:rPr>
          <w:rFonts w:ascii="Arial" w:hAnsi="Arial" w:cs="Arial" w:hint="cs"/>
          <w:rtl/>
        </w:rPr>
        <w:t>הכדור בידיים שלכם וללא עזרתכם הכספית לא ניתן יהיה לפעול.</w:t>
      </w:r>
    </w:p>
    <w:p w:rsidR="00705DC3" w:rsidRPr="00197B54" w:rsidRDefault="00705DC3" w:rsidP="00705DC3">
      <w:pPr>
        <w:ind w:left="-1048"/>
        <w:rPr>
          <w:rFonts w:ascii="Arial" w:hAnsi="Arial" w:cs="Arial"/>
          <w:rtl/>
        </w:rPr>
      </w:pPr>
    </w:p>
    <w:p w:rsidR="00C746EC" w:rsidRDefault="00C746EC" w:rsidP="00C746EC">
      <w:pPr>
        <w:ind w:left="-1048"/>
        <w:rPr>
          <w:rFonts w:ascii="Arial" w:hAnsi="Arial" w:cs="Arial"/>
          <w:sz w:val="28"/>
          <w:szCs w:val="28"/>
          <w:rtl/>
        </w:rPr>
      </w:pPr>
      <w:r w:rsidRPr="00C746EC">
        <w:rPr>
          <w:rFonts w:ascii="Arial" w:hAnsi="Arial" w:cs="Arial"/>
          <w:sz w:val="28"/>
          <w:szCs w:val="28"/>
          <w:rtl/>
        </w:rPr>
        <w:t xml:space="preserve"> </w:t>
      </w:r>
    </w:p>
    <w:p w:rsidR="00CD68F8" w:rsidRDefault="00CD68F8" w:rsidP="00C746EC">
      <w:pPr>
        <w:ind w:left="-1048"/>
        <w:rPr>
          <w:rFonts w:ascii="Arial" w:hAnsi="Arial" w:cs="Arial"/>
          <w:sz w:val="28"/>
          <w:szCs w:val="28"/>
          <w:rtl/>
        </w:rPr>
      </w:pPr>
    </w:p>
    <w:p w:rsidR="00CD68F8" w:rsidRPr="00C746EC" w:rsidRDefault="00CD68F8" w:rsidP="00C746EC">
      <w:pPr>
        <w:ind w:left="-1048"/>
        <w:rPr>
          <w:rFonts w:ascii="Arial" w:hAnsi="Arial" w:cs="Arial"/>
          <w:sz w:val="28"/>
          <w:szCs w:val="28"/>
          <w:rtl/>
        </w:rPr>
      </w:pPr>
    </w:p>
    <w:p w:rsidR="0052157F" w:rsidRDefault="00C746EC" w:rsidP="00C746EC">
      <w:pPr>
        <w:rPr>
          <w:rFonts w:ascii="Arial" w:hAnsi="Arial" w:cs="Arial"/>
          <w:b/>
          <w:bCs/>
          <w:sz w:val="28"/>
          <w:szCs w:val="28"/>
          <w:rtl/>
        </w:rPr>
      </w:pPr>
      <w:r w:rsidRPr="00C746EC">
        <w:rPr>
          <w:rFonts w:ascii="Arial" w:hAnsi="Arial" w:cs="Arial"/>
          <w:sz w:val="28"/>
          <w:szCs w:val="28"/>
          <w:rtl/>
        </w:rPr>
        <w:t xml:space="preserve">                                                           </w:t>
      </w:r>
      <w:r>
        <w:rPr>
          <w:rFonts w:ascii="Arial" w:hAnsi="Arial" w:cs="Arial"/>
          <w:sz w:val="28"/>
          <w:szCs w:val="28"/>
          <w:rtl/>
        </w:rPr>
        <w:t xml:space="preserve">           </w:t>
      </w:r>
      <w:r w:rsidR="0052157F" w:rsidRPr="0052157F">
        <w:rPr>
          <w:rFonts w:ascii="Arial" w:hAnsi="Arial" w:cs="Arial" w:hint="cs"/>
          <w:b/>
          <w:bCs/>
          <w:sz w:val="28"/>
          <w:szCs w:val="28"/>
          <w:rtl/>
        </w:rPr>
        <w:t>בברכה</w:t>
      </w:r>
    </w:p>
    <w:p w:rsidR="00CD68F8" w:rsidRPr="0052157F" w:rsidRDefault="00CD68F8" w:rsidP="00C746EC">
      <w:pPr>
        <w:rPr>
          <w:rFonts w:ascii="Arial" w:hAnsi="Arial" w:cs="Arial"/>
          <w:b/>
          <w:bCs/>
          <w:sz w:val="28"/>
          <w:szCs w:val="28"/>
          <w:rtl/>
        </w:rPr>
      </w:pPr>
    </w:p>
    <w:p w:rsidR="00CD68F8" w:rsidRDefault="00C746EC" w:rsidP="00C746EC">
      <w:pPr>
        <w:rPr>
          <w:rFonts w:ascii="Arial" w:hAnsi="Arial" w:cs="Arial"/>
          <w:b/>
          <w:bCs/>
          <w:sz w:val="28"/>
          <w:szCs w:val="28"/>
          <w:rtl/>
        </w:rPr>
      </w:pPr>
      <w:r w:rsidRPr="00C746EC">
        <w:rPr>
          <w:rFonts w:ascii="Arial" w:hAnsi="Arial" w:cs="Arial"/>
          <w:sz w:val="28"/>
          <w:szCs w:val="28"/>
          <w:rtl/>
        </w:rPr>
        <w:t xml:space="preserve"> </w:t>
      </w:r>
      <w:r w:rsidR="0052157F">
        <w:rPr>
          <w:rFonts w:ascii="Arial" w:hAnsi="Arial" w:cs="Arial"/>
          <w:sz w:val="28"/>
          <w:szCs w:val="28"/>
          <w:rtl/>
        </w:rPr>
        <w:tab/>
      </w:r>
      <w:r w:rsidR="0052157F">
        <w:rPr>
          <w:rFonts w:ascii="Arial" w:hAnsi="Arial" w:cs="Arial"/>
          <w:sz w:val="28"/>
          <w:szCs w:val="28"/>
          <w:rtl/>
        </w:rPr>
        <w:tab/>
      </w:r>
      <w:r w:rsidR="0052157F">
        <w:rPr>
          <w:rFonts w:ascii="Arial" w:hAnsi="Arial" w:cs="Arial"/>
          <w:sz w:val="28"/>
          <w:szCs w:val="28"/>
          <w:rtl/>
        </w:rPr>
        <w:tab/>
      </w:r>
      <w:r w:rsidR="0052157F">
        <w:rPr>
          <w:rFonts w:ascii="Arial" w:hAnsi="Arial" w:cs="Arial"/>
          <w:sz w:val="28"/>
          <w:szCs w:val="28"/>
          <w:rtl/>
        </w:rPr>
        <w:tab/>
      </w:r>
      <w:r w:rsidR="0052157F">
        <w:rPr>
          <w:rFonts w:ascii="Arial" w:hAnsi="Arial" w:cs="Arial"/>
          <w:sz w:val="28"/>
          <w:szCs w:val="28"/>
          <w:rtl/>
        </w:rPr>
        <w:tab/>
      </w:r>
      <w:r w:rsidR="0052157F">
        <w:rPr>
          <w:rFonts w:ascii="Arial" w:hAnsi="Arial" w:cs="Arial"/>
          <w:sz w:val="28"/>
          <w:szCs w:val="28"/>
          <w:rtl/>
        </w:rPr>
        <w:tab/>
      </w:r>
      <w:r w:rsidR="0052157F">
        <w:rPr>
          <w:rFonts w:ascii="Arial" w:hAnsi="Arial" w:cs="Arial"/>
          <w:sz w:val="28"/>
          <w:szCs w:val="28"/>
          <w:rtl/>
        </w:rPr>
        <w:tab/>
      </w:r>
      <w:r w:rsidR="0052157F">
        <w:rPr>
          <w:rFonts w:ascii="Arial" w:hAnsi="Arial" w:cs="Arial"/>
          <w:sz w:val="28"/>
          <w:szCs w:val="28"/>
          <w:rtl/>
        </w:rPr>
        <w:tab/>
      </w:r>
      <w:r w:rsidR="00CD68F8">
        <w:rPr>
          <w:rFonts w:ascii="Arial" w:hAnsi="Arial" w:cs="Arial" w:hint="cs"/>
          <w:b/>
          <w:bCs/>
          <w:sz w:val="28"/>
          <w:szCs w:val="28"/>
          <w:rtl/>
        </w:rPr>
        <w:t xml:space="preserve">חברי </w:t>
      </w:r>
      <w:r w:rsidRPr="00C746EC">
        <w:rPr>
          <w:rFonts w:ascii="Arial" w:hAnsi="Arial" w:cs="Arial"/>
          <w:b/>
          <w:bCs/>
          <w:sz w:val="28"/>
          <w:szCs w:val="28"/>
          <w:rtl/>
        </w:rPr>
        <w:t>ועד מקומי נירית</w:t>
      </w:r>
    </w:p>
    <w:p w:rsidR="00CD68F8" w:rsidRDefault="00CD68F8" w:rsidP="00C746EC">
      <w:pPr>
        <w:rPr>
          <w:rFonts w:ascii="Arial" w:hAnsi="Arial" w:cs="Arial"/>
          <w:b/>
          <w:bCs/>
          <w:sz w:val="28"/>
          <w:szCs w:val="28"/>
          <w:rtl/>
        </w:rPr>
      </w:pPr>
      <w:r>
        <w:rPr>
          <w:rFonts w:ascii="Arial" w:hAnsi="Arial" w:cs="Arial"/>
          <w:b/>
          <w:bCs/>
          <w:sz w:val="28"/>
          <w:szCs w:val="28"/>
          <w:rtl/>
        </w:rPr>
        <w:tab/>
      </w:r>
      <w:r>
        <w:rPr>
          <w:rFonts w:ascii="Arial" w:hAnsi="Arial" w:cs="Arial"/>
          <w:b/>
          <w:bCs/>
          <w:sz w:val="28"/>
          <w:szCs w:val="28"/>
          <w:rtl/>
        </w:rPr>
        <w:tab/>
      </w:r>
      <w:r>
        <w:rPr>
          <w:rFonts w:ascii="Arial" w:hAnsi="Arial" w:cs="Arial"/>
          <w:b/>
          <w:bCs/>
          <w:sz w:val="28"/>
          <w:szCs w:val="28"/>
          <w:rtl/>
        </w:rPr>
        <w:tab/>
      </w:r>
      <w:r>
        <w:rPr>
          <w:rFonts w:ascii="Arial" w:hAnsi="Arial" w:cs="Arial"/>
          <w:b/>
          <w:bCs/>
          <w:sz w:val="28"/>
          <w:szCs w:val="28"/>
          <w:rtl/>
        </w:rPr>
        <w:tab/>
      </w:r>
      <w:r>
        <w:rPr>
          <w:rFonts w:ascii="Arial" w:hAnsi="Arial" w:cs="Arial"/>
          <w:b/>
          <w:bCs/>
          <w:sz w:val="28"/>
          <w:szCs w:val="28"/>
          <w:rtl/>
        </w:rPr>
        <w:tab/>
      </w:r>
      <w:r>
        <w:rPr>
          <w:rFonts w:ascii="Arial" w:hAnsi="Arial" w:cs="Arial"/>
          <w:b/>
          <w:bCs/>
          <w:sz w:val="28"/>
          <w:szCs w:val="28"/>
          <w:rtl/>
        </w:rPr>
        <w:tab/>
      </w:r>
      <w:r>
        <w:rPr>
          <w:rFonts w:ascii="Arial" w:hAnsi="Arial" w:cs="Arial"/>
          <w:b/>
          <w:bCs/>
          <w:sz w:val="28"/>
          <w:szCs w:val="28"/>
          <w:rtl/>
        </w:rPr>
        <w:tab/>
      </w:r>
      <w:r>
        <w:rPr>
          <w:rFonts w:ascii="Arial" w:hAnsi="Arial" w:cs="Arial"/>
          <w:b/>
          <w:bCs/>
          <w:sz w:val="28"/>
          <w:szCs w:val="28"/>
          <w:rtl/>
        </w:rPr>
        <w:tab/>
      </w:r>
      <w:r>
        <w:rPr>
          <w:rFonts w:ascii="Arial" w:hAnsi="Arial" w:cs="Arial" w:hint="cs"/>
          <w:b/>
          <w:bCs/>
          <w:sz w:val="28"/>
          <w:szCs w:val="28"/>
          <w:rtl/>
        </w:rPr>
        <w:t xml:space="preserve">וחברי   ועד    הפעולה </w:t>
      </w:r>
    </w:p>
    <w:p w:rsidR="001C1AE3" w:rsidRDefault="009B6E9F" w:rsidP="00C746EC">
      <w:pPr>
        <w:rPr>
          <w:rFonts w:ascii="Arial" w:hAnsi="Arial" w:cs="Arial"/>
          <w:b/>
          <w:bCs/>
          <w:sz w:val="28"/>
          <w:szCs w:val="28"/>
          <w:rtl/>
        </w:rPr>
      </w:pPr>
      <w:r w:rsidRPr="00C746EC">
        <w:rPr>
          <w:rFonts w:ascii="Arial" w:hAnsi="Arial" w:cs="Arial"/>
          <w:b/>
          <w:bCs/>
          <w:sz w:val="28"/>
          <w:szCs w:val="28"/>
          <w:rtl/>
        </w:rPr>
        <w:t xml:space="preserve"> </w:t>
      </w: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200175" w:rsidP="00C746EC">
      <w:pPr>
        <w:rPr>
          <w:rFonts w:ascii="Arial" w:hAnsi="Arial" w:cs="Arial"/>
          <w:b/>
          <w:bCs/>
          <w:sz w:val="28"/>
          <w:szCs w:val="28"/>
          <w:rtl/>
        </w:rPr>
      </w:pPr>
    </w:p>
    <w:p w:rsidR="00200175" w:rsidRDefault="001C1AE3" w:rsidP="00C746EC">
      <w:pPr>
        <w:rPr>
          <w:rFonts w:ascii="Arial" w:hAnsi="Arial" w:cs="Arial"/>
          <w:b/>
          <w:bCs/>
          <w:sz w:val="28"/>
          <w:szCs w:val="28"/>
          <w:rtl/>
        </w:rPr>
      </w:pPr>
      <w:r>
        <w:rPr>
          <w:rFonts w:ascii="Arial" w:hAnsi="Arial" w:cs="Arial" w:hint="cs"/>
          <w:b/>
          <w:bCs/>
          <w:sz w:val="28"/>
          <w:szCs w:val="28"/>
          <w:rtl/>
        </w:rPr>
        <w:t>מפת הנתיב:</w:t>
      </w:r>
    </w:p>
    <w:p w:rsidR="00200175" w:rsidRDefault="00200175" w:rsidP="00C746EC">
      <w:pPr>
        <w:rPr>
          <w:rFonts w:ascii="Arial" w:hAnsi="Arial" w:cs="Arial"/>
          <w:b/>
          <w:bCs/>
          <w:sz w:val="28"/>
          <w:szCs w:val="28"/>
          <w:rtl/>
        </w:rPr>
      </w:pPr>
    </w:p>
    <w:p w:rsidR="00B644BF" w:rsidRPr="00C746EC" w:rsidRDefault="00200175" w:rsidP="00C746EC">
      <w:pPr>
        <w:rPr>
          <w:rFonts w:ascii="Arial" w:hAnsi="Arial" w:cs="Arial"/>
          <w:b/>
          <w:bCs/>
          <w:sz w:val="28"/>
          <w:szCs w:val="28"/>
          <w:rtl/>
        </w:rPr>
      </w:pPr>
      <w:r w:rsidRPr="00200175">
        <w:rPr>
          <w:lang w:eastAsia="en-US"/>
        </w:rPr>
        <mc:AlternateContent>
          <mc:Choice Requires="wpg">
            <w:drawing>
              <wp:anchor distT="0" distB="0" distL="114300" distR="114300" simplePos="0" relativeHeight="251659264" behindDoc="0" locked="0" layoutInCell="1" allowOverlap="1" wp14:anchorId="4B8418EF" wp14:editId="25BD6955">
                <wp:simplePos x="0" y="0"/>
                <wp:positionH relativeFrom="column">
                  <wp:posOffset>525780</wp:posOffset>
                </wp:positionH>
                <wp:positionV relativeFrom="paragraph">
                  <wp:posOffset>12700</wp:posOffset>
                </wp:positionV>
                <wp:extent cx="5705475" cy="6862445"/>
                <wp:effectExtent l="19050" t="0" r="28575" b="14605"/>
                <wp:wrapNone/>
                <wp:docPr id="8" name="קבוצה 3"/>
                <wp:cNvGraphicFramePr/>
                <a:graphic xmlns:a="http://schemas.openxmlformats.org/drawingml/2006/main">
                  <a:graphicData uri="http://schemas.microsoft.com/office/word/2010/wordprocessingGroup">
                    <wpg:wgp>
                      <wpg:cNvGrpSpPr/>
                      <wpg:grpSpPr>
                        <a:xfrm>
                          <a:off x="0" y="0"/>
                          <a:ext cx="5705475" cy="6862445"/>
                          <a:chOff x="-1" y="0"/>
                          <a:chExt cx="5705476" cy="6862763"/>
                        </a:xfrm>
                      </wpg:grpSpPr>
                      <wpg:grpSp>
                        <wpg:cNvPr id="11" name="קבוצה 11"/>
                        <wpg:cNvGrpSpPr>
                          <a:grpSpLocks/>
                        </wpg:cNvGrpSpPr>
                        <wpg:grpSpPr bwMode="auto">
                          <a:xfrm>
                            <a:off x="1522412" y="0"/>
                            <a:ext cx="4011614" cy="6789738"/>
                            <a:chOff x="1522412" y="0"/>
                            <a:chExt cx="4011639" cy="6789326"/>
                          </a:xfrm>
                        </wpg:grpSpPr>
                        <pic:pic xmlns:pic="http://schemas.openxmlformats.org/drawingml/2006/picture">
                          <pic:nvPicPr>
                            <pic:cNvPr id="12" name="תמונה 12"/>
                            <pic:cNvPicPr>
                              <a:picLocks noChangeAspect="1"/>
                            </pic:cNvPicPr>
                          </pic:nvPicPr>
                          <pic:blipFill>
                            <a:blip r:embed="rId8">
                              <a:extLst>
                                <a:ext uri="{28A0092B-C50C-407E-A947-70E740481C1C}">
                                  <a14:useLocalDpi xmlns:a14="http://schemas.microsoft.com/office/drawing/2010/main" val="0"/>
                                </a:ext>
                              </a:extLst>
                            </a:blip>
                            <a:srcRect l="3334" t="3799" r="5200" b="8000"/>
                            <a:stretch>
                              <a:fillRect/>
                            </a:stretch>
                          </pic:blipFill>
                          <pic:spPr bwMode="auto">
                            <a:xfrm>
                              <a:off x="1573611" y="0"/>
                              <a:ext cx="3960440" cy="6789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תמונה 14"/>
                            <pic:cNvPicPr>
                              <a:picLocks noChangeAspect="1"/>
                            </pic:cNvPicPr>
                          </pic:nvPicPr>
                          <pic:blipFill>
                            <a:blip r:embed="rId8">
                              <a:extLst>
                                <a:ext uri="{28A0092B-C50C-407E-A947-70E740481C1C}">
                                  <a14:useLocalDpi xmlns:a14="http://schemas.microsoft.com/office/drawing/2010/main" val="0"/>
                                </a:ext>
                              </a:extLst>
                            </a:blip>
                            <a:srcRect l="29935" t="1871" r="45120" b="44228"/>
                            <a:stretch>
                              <a:fillRect/>
                            </a:stretch>
                          </pic:blipFill>
                          <pic:spPr bwMode="auto">
                            <a:xfrm>
                              <a:off x="1522412" y="0"/>
                              <a:ext cx="1080120" cy="4049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5" name="מחבר ישר 15"/>
                        <wps:cNvCnPr/>
                        <wps:spPr>
                          <a:xfrm flipV="1">
                            <a:off x="1936750" y="6232525"/>
                            <a:ext cx="923925" cy="134938"/>
                          </a:xfrm>
                          <a:prstGeom prst="line">
                            <a:avLst/>
                          </a:prstGeom>
                          <a:ln w="57150"/>
                        </wps:spPr>
                        <wps:style>
                          <a:lnRef idx="3">
                            <a:schemeClr val="accent4"/>
                          </a:lnRef>
                          <a:fillRef idx="0">
                            <a:schemeClr val="accent4"/>
                          </a:fillRef>
                          <a:effectRef idx="2">
                            <a:schemeClr val="accent4"/>
                          </a:effectRef>
                          <a:fontRef idx="minor">
                            <a:schemeClr val="tx1"/>
                          </a:fontRef>
                        </wps:style>
                        <wps:bodyPr/>
                      </wps:wsp>
                      <wps:wsp>
                        <wps:cNvPr id="16" name="מחבר ישר 16"/>
                        <wps:cNvCnPr/>
                        <wps:spPr>
                          <a:xfrm>
                            <a:off x="1936750" y="6232525"/>
                            <a:ext cx="679450" cy="439738"/>
                          </a:xfrm>
                          <a:prstGeom prst="line">
                            <a:avLst/>
                          </a:prstGeom>
                          <a:ln w="57150"/>
                        </wps:spPr>
                        <wps:style>
                          <a:lnRef idx="3">
                            <a:schemeClr val="accent4"/>
                          </a:lnRef>
                          <a:fillRef idx="0">
                            <a:schemeClr val="accent4"/>
                          </a:fillRef>
                          <a:effectRef idx="2">
                            <a:schemeClr val="accent4"/>
                          </a:effectRef>
                          <a:fontRef idx="minor">
                            <a:schemeClr val="tx1"/>
                          </a:fontRef>
                        </wps:style>
                        <wps:bodyPr/>
                      </wps:wsp>
                      <wps:wsp>
                        <wps:cNvPr id="17" name="מחבר ישר 17"/>
                        <wps:cNvCnPr/>
                        <wps:spPr>
                          <a:xfrm flipV="1">
                            <a:off x="2616200" y="6175375"/>
                            <a:ext cx="295275" cy="496888"/>
                          </a:xfrm>
                          <a:prstGeom prst="line">
                            <a:avLst/>
                          </a:prstGeom>
                          <a:ln w="57150">
                            <a:solidFill>
                              <a:srgbClr val="FF0000"/>
                            </a:solidFill>
                          </a:ln>
                        </wps:spPr>
                        <wps:style>
                          <a:lnRef idx="3">
                            <a:schemeClr val="accent4"/>
                          </a:lnRef>
                          <a:fillRef idx="0">
                            <a:schemeClr val="accent4"/>
                          </a:fillRef>
                          <a:effectRef idx="2">
                            <a:schemeClr val="accent4"/>
                          </a:effectRef>
                          <a:fontRef idx="minor">
                            <a:schemeClr val="tx1"/>
                          </a:fontRef>
                        </wps:style>
                        <wps:bodyPr/>
                      </wps:wsp>
                      <wps:wsp>
                        <wps:cNvPr id="28" name="אליפסה 28"/>
                        <wps:cNvSpPr/>
                        <wps:spPr>
                          <a:xfrm>
                            <a:off x="4673600" y="2790825"/>
                            <a:ext cx="287337" cy="277813"/>
                          </a:xfrm>
                          <a:prstGeom prst="ellipse">
                            <a:avLst/>
                          </a:prstGeom>
                          <a:blipFill>
                            <a:blip r:embed="rId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33" name="TextBox 21"/>
                        <wps:cNvSpPr txBox="1">
                          <a:spLocks noChangeArrowheads="1"/>
                        </wps:cNvSpPr>
                        <wps:spPr bwMode="auto">
                          <a:xfrm>
                            <a:off x="4313237" y="1690610"/>
                            <a:ext cx="78168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175" w:rsidRDefault="00200175" w:rsidP="00200175">
                              <w:pPr>
                                <w:pStyle w:val="NormalWeb"/>
                                <w:spacing w:before="0" w:beforeAutospacing="0" w:after="0" w:afterAutospacing="0"/>
                                <w:textAlignment w:val="baseline"/>
                              </w:pPr>
                              <w:proofErr w:type="spellStart"/>
                              <w:r>
                                <w:rPr>
                                  <w:rFonts w:ascii="Arial" w:hAnsi="Arial" w:cs="Arial"/>
                                  <w:color w:val="FFFF00"/>
                                  <w:kern w:val="24"/>
                                  <w:sz w:val="28"/>
                                  <w:szCs w:val="28"/>
                                  <w:rtl/>
                                </w:rPr>
                                <w:t>קלקילייה</w:t>
                              </w:r>
                              <w:proofErr w:type="spellEnd"/>
                            </w:p>
                          </w:txbxContent>
                        </wps:txbx>
                        <wps:bodyPr wrap="none">
                          <a:spAutoFit/>
                        </wps:bodyPr>
                      </wps:wsp>
                      <wps:wsp>
                        <wps:cNvPr id="34" name="TextBox 22"/>
                        <wps:cNvSpPr txBox="1">
                          <a:spLocks noChangeArrowheads="1"/>
                        </wps:cNvSpPr>
                        <wps:spPr bwMode="auto">
                          <a:xfrm>
                            <a:off x="2720975" y="1911261"/>
                            <a:ext cx="80073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175" w:rsidRDefault="00200175" w:rsidP="00200175">
                              <w:pPr>
                                <w:pStyle w:val="NormalWeb"/>
                                <w:spacing w:before="0" w:beforeAutospacing="0" w:after="0" w:afterAutospacing="0"/>
                                <w:textAlignment w:val="baseline"/>
                              </w:pPr>
                              <w:r>
                                <w:rPr>
                                  <w:rFonts w:ascii="Arial" w:hAnsi="Arial" w:cs="Arial"/>
                                  <w:color w:val="FFFF00"/>
                                  <w:kern w:val="24"/>
                                  <w:sz w:val="28"/>
                                  <w:szCs w:val="28"/>
                                  <w:rtl/>
                                </w:rPr>
                                <w:t>כפר סבא</w:t>
                              </w:r>
                            </w:p>
                          </w:txbxContent>
                        </wps:txbx>
                        <wps:bodyPr wrap="none">
                          <a:spAutoFit/>
                        </wps:bodyPr>
                      </wps:wsp>
                      <wps:wsp>
                        <wps:cNvPr id="35" name="TextBox 23"/>
                        <wps:cNvSpPr txBox="1">
                          <a:spLocks noChangeArrowheads="1"/>
                        </wps:cNvSpPr>
                        <wps:spPr bwMode="auto">
                          <a:xfrm>
                            <a:off x="4117975" y="4151121"/>
                            <a:ext cx="8356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175" w:rsidRDefault="00200175" w:rsidP="00200175">
                              <w:pPr>
                                <w:pStyle w:val="NormalWeb"/>
                                <w:spacing w:before="0" w:beforeAutospacing="0" w:after="0" w:afterAutospacing="0"/>
                                <w:textAlignment w:val="baseline"/>
                              </w:pPr>
                              <w:r>
                                <w:rPr>
                                  <w:rFonts w:ascii="Arial" w:hAnsi="Arial" w:cs="Arial"/>
                                  <w:color w:val="FFFF00"/>
                                  <w:kern w:val="24"/>
                                  <w:sz w:val="28"/>
                                  <w:szCs w:val="28"/>
                                  <w:rtl/>
                                </w:rPr>
                                <w:t>ראש העין</w:t>
                              </w:r>
                            </w:p>
                          </w:txbxContent>
                        </wps:txbx>
                        <wps:bodyPr wrap="none">
                          <a:spAutoFit/>
                        </wps:bodyPr>
                      </wps:wsp>
                      <wps:wsp>
                        <wps:cNvPr id="36" name="TextBox 24"/>
                        <wps:cNvSpPr txBox="1">
                          <a:spLocks noChangeArrowheads="1"/>
                        </wps:cNvSpPr>
                        <wps:spPr bwMode="auto">
                          <a:xfrm>
                            <a:off x="1819275" y="4235254"/>
                            <a:ext cx="9569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175" w:rsidRDefault="00200175" w:rsidP="00200175">
                              <w:pPr>
                                <w:pStyle w:val="NormalWeb"/>
                                <w:spacing w:before="0" w:beforeAutospacing="0" w:after="0" w:afterAutospacing="0"/>
                                <w:textAlignment w:val="baseline"/>
                              </w:pPr>
                              <w:r>
                                <w:rPr>
                                  <w:rFonts w:ascii="Arial" w:hAnsi="Arial" w:cs="Arial"/>
                                  <w:color w:val="FFFF00"/>
                                  <w:kern w:val="24"/>
                                  <w:sz w:val="28"/>
                                  <w:szCs w:val="28"/>
                                  <w:rtl/>
                                </w:rPr>
                                <w:t>פתח תקווה</w:t>
                              </w:r>
                            </w:p>
                          </w:txbxContent>
                        </wps:txbx>
                        <wps:bodyPr wrap="none">
                          <a:spAutoFit/>
                        </wps:bodyPr>
                      </wps:wsp>
                      <wps:wsp>
                        <wps:cNvPr id="37" name="TextBox 25"/>
                        <wps:cNvSpPr txBox="1">
                          <a:spLocks noChangeArrowheads="1"/>
                        </wps:cNvSpPr>
                        <wps:spPr bwMode="auto">
                          <a:xfrm>
                            <a:off x="3736975" y="4714657"/>
                            <a:ext cx="11785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175" w:rsidRDefault="00200175" w:rsidP="00200175">
                              <w:pPr>
                                <w:pStyle w:val="NormalWeb"/>
                                <w:spacing w:before="0" w:beforeAutospacing="0" w:after="0" w:afterAutospacing="0"/>
                                <w:textAlignment w:val="baseline"/>
                              </w:pPr>
                              <w:r>
                                <w:rPr>
                                  <w:rFonts w:ascii="Arial" w:hAnsi="Arial" w:cs="Arial"/>
                                  <w:color w:val="FFFF00"/>
                                  <w:kern w:val="24"/>
                                  <w:sz w:val="28"/>
                                  <w:szCs w:val="28"/>
                                  <w:rtl/>
                                </w:rPr>
                                <w:t>מחלף נחשונים</w:t>
                              </w:r>
                            </w:p>
                          </w:txbxContent>
                        </wps:txbx>
                        <wps:bodyPr wrap="none">
                          <a:spAutoFit/>
                        </wps:bodyPr>
                      </wps:wsp>
                      <wps:wsp>
                        <wps:cNvPr id="40" name="אליפסה 40"/>
                        <wps:cNvSpPr/>
                        <wps:spPr>
                          <a:xfrm>
                            <a:off x="3648075" y="4797425"/>
                            <a:ext cx="79375" cy="73025"/>
                          </a:xfrm>
                          <a:prstGeom prst="ellipse">
                            <a:avLst/>
                          </a:prstGeom>
                          <a:solidFill>
                            <a:srgbClr val="3333FF"/>
                          </a:solidFill>
                          <a:ln>
                            <a:solidFill>
                              <a:srgbClr val="3333FF"/>
                            </a:solidFill>
                          </a:ln>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41" name="צורה חופשית 41"/>
                        <wps:cNvSpPr/>
                        <wps:spPr>
                          <a:xfrm>
                            <a:off x="4243387" y="1498600"/>
                            <a:ext cx="1462088" cy="1830388"/>
                          </a:xfrm>
                          <a:custGeom>
                            <a:avLst/>
                            <a:gdLst>
                              <a:gd name="connsiteX0" fmla="*/ 1323703 w 1463040"/>
                              <a:gd name="connsiteY0" fmla="*/ 313509 h 1829566"/>
                              <a:gd name="connsiteX1" fmla="*/ 1280160 w 1463040"/>
                              <a:gd name="connsiteY1" fmla="*/ 278675 h 1829566"/>
                              <a:gd name="connsiteX2" fmla="*/ 1227908 w 1463040"/>
                              <a:gd name="connsiteY2" fmla="*/ 261257 h 1829566"/>
                              <a:gd name="connsiteX3" fmla="*/ 1175657 w 1463040"/>
                              <a:gd name="connsiteY3" fmla="*/ 243840 h 1829566"/>
                              <a:gd name="connsiteX4" fmla="*/ 1149531 w 1463040"/>
                              <a:gd name="connsiteY4" fmla="*/ 235132 h 1829566"/>
                              <a:gd name="connsiteX5" fmla="*/ 923108 w 1463040"/>
                              <a:gd name="connsiteY5" fmla="*/ 226423 h 1829566"/>
                              <a:gd name="connsiteX6" fmla="*/ 896983 w 1463040"/>
                              <a:gd name="connsiteY6" fmla="*/ 200297 h 1829566"/>
                              <a:gd name="connsiteX7" fmla="*/ 879566 w 1463040"/>
                              <a:gd name="connsiteY7" fmla="*/ 174172 h 1829566"/>
                              <a:gd name="connsiteX8" fmla="*/ 827314 w 1463040"/>
                              <a:gd name="connsiteY8" fmla="*/ 156755 h 1829566"/>
                              <a:gd name="connsiteX9" fmla="*/ 775063 w 1463040"/>
                              <a:gd name="connsiteY9" fmla="*/ 130629 h 1829566"/>
                              <a:gd name="connsiteX10" fmla="*/ 748937 w 1463040"/>
                              <a:gd name="connsiteY10" fmla="*/ 113212 h 1829566"/>
                              <a:gd name="connsiteX11" fmla="*/ 722811 w 1463040"/>
                              <a:gd name="connsiteY11" fmla="*/ 104503 h 1829566"/>
                              <a:gd name="connsiteX12" fmla="*/ 696686 w 1463040"/>
                              <a:gd name="connsiteY12" fmla="*/ 87086 h 1829566"/>
                              <a:gd name="connsiteX13" fmla="*/ 644434 w 1463040"/>
                              <a:gd name="connsiteY13" fmla="*/ 69669 h 1829566"/>
                              <a:gd name="connsiteX14" fmla="*/ 592183 w 1463040"/>
                              <a:gd name="connsiteY14" fmla="*/ 34835 h 1829566"/>
                              <a:gd name="connsiteX15" fmla="*/ 574766 w 1463040"/>
                              <a:gd name="connsiteY15" fmla="*/ 17417 h 1829566"/>
                              <a:gd name="connsiteX16" fmla="*/ 513806 w 1463040"/>
                              <a:gd name="connsiteY16" fmla="*/ 0 h 1829566"/>
                              <a:gd name="connsiteX17" fmla="*/ 400594 w 1463040"/>
                              <a:gd name="connsiteY17" fmla="*/ 43543 h 1829566"/>
                              <a:gd name="connsiteX18" fmla="*/ 374468 w 1463040"/>
                              <a:gd name="connsiteY18" fmla="*/ 60960 h 1829566"/>
                              <a:gd name="connsiteX19" fmla="*/ 148046 w 1463040"/>
                              <a:gd name="connsiteY19" fmla="*/ 60960 h 1829566"/>
                              <a:gd name="connsiteX20" fmla="*/ 139337 w 1463040"/>
                              <a:gd name="connsiteY20" fmla="*/ 87086 h 1829566"/>
                              <a:gd name="connsiteX21" fmla="*/ 121920 w 1463040"/>
                              <a:gd name="connsiteY21" fmla="*/ 113212 h 1829566"/>
                              <a:gd name="connsiteX22" fmla="*/ 104503 w 1463040"/>
                              <a:gd name="connsiteY22" fmla="*/ 148046 h 1829566"/>
                              <a:gd name="connsiteX23" fmla="*/ 78377 w 1463040"/>
                              <a:gd name="connsiteY23" fmla="*/ 165463 h 1829566"/>
                              <a:gd name="connsiteX24" fmla="*/ 52251 w 1463040"/>
                              <a:gd name="connsiteY24" fmla="*/ 243840 h 1829566"/>
                              <a:gd name="connsiteX25" fmla="*/ 43543 w 1463040"/>
                              <a:gd name="connsiteY25" fmla="*/ 269966 h 1829566"/>
                              <a:gd name="connsiteX26" fmla="*/ 34834 w 1463040"/>
                              <a:gd name="connsiteY26" fmla="*/ 296092 h 1829566"/>
                              <a:gd name="connsiteX27" fmla="*/ 17417 w 1463040"/>
                              <a:gd name="connsiteY27" fmla="*/ 357052 h 1829566"/>
                              <a:gd name="connsiteX28" fmla="*/ 8708 w 1463040"/>
                              <a:gd name="connsiteY28" fmla="*/ 574766 h 1829566"/>
                              <a:gd name="connsiteX29" fmla="*/ 0 w 1463040"/>
                              <a:gd name="connsiteY29" fmla="*/ 600892 h 1829566"/>
                              <a:gd name="connsiteX30" fmla="*/ 8708 w 1463040"/>
                              <a:gd name="connsiteY30" fmla="*/ 644435 h 1829566"/>
                              <a:gd name="connsiteX31" fmla="*/ 52251 w 1463040"/>
                              <a:gd name="connsiteY31" fmla="*/ 670560 h 1829566"/>
                              <a:gd name="connsiteX32" fmla="*/ 209006 w 1463040"/>
                              <a:gd name="connsiteY32" fmla="*/ 679269 h 1829566"/>
                              <a:gd name="connsiteX33" fmla="*/ 383177 w 1463040"/>
                              <a:gd name="connsiteY33" fmla="*/ 670560 h 1829566"/>
                              <a:gd name="connsiteX34" fmla="*/ 435428 w 1463040"/>
                              <a:gd name="connsiteY34" fmla="*/ 653143 h 1829566"/>
                              <a:gd name="connsiteX35" fmla="*/ 478971 w 1463040"/>
                              <a:gd name="connsiteY35" fmla="*/ 618309 h 1829566"/>
                              <a:gd name="connsiteX36" fmla="*/ 505097 w 1463040"/>
                              <a:gd name="connsiteY36" fmla="*/ 592183 h 1829566"/>
                              <a:gd name="connsiteX37" fmla="*/ 539931 w 1463040"/>
                              <a:gd name="connsiteY37" fmla="*/ 583475 h 1829566"/>
                              <a:gd name="connsiteX38" fmla="*/ 566057 w 1463040"/>
                              <a:gd name="connsiteY38" fmla="*/ 574766 h 1829566"/>
                              <a:gd name="connsiteX39" fmla="*/ 600891 w 1463040"/>
                              <a:gd name="connsiteY39" fmla="*/ 566057 h 1829566"/>
                              <a:gd name="connsiteX40" fmla="*/ 705394 w 1463040"/>
                              <a:gd name="connsiteY40" fmla="*/ 539932 h 1829566"/>
                              <a:gd name="connsiteX41" fmla="*/ 748937 w 1463040"/>
                              <a:gd name="connsiteY41" fmla="*/ 522515 h 1829566"/>
                              <a:gd name="connsiteX42" fmla="*/ 775063 w 1463040"/>
                              <a:gd name="connsiteY42" fmla="*/ 513806 h 1829566"/>
                              <a:gd name="connsiteX43" fmla="*/ 836023 w 1463040"/>
                              <a:gd name="connsiteY43" fmla="*/ 487680 h 1829566"/>
                              <a:gd name="connsiteX44" fmla="*/ 949234 w 1463040"/>
                              <a:gd name="connsiteY44" fmla="*/ 470263 h 1829566"/>
                              <a:gd name="connsiteX45" fmla="*/ 1071154 w 1463040"/>
                              <a:gd name="connsiteY45" fmla="*/ 478972 h 1829566"/>
                              <a:gd name="connsiteX46" fmla="*/ 1123406 w 1463040"/>
                              <a:gd name="connsiteY46" fmla="*/ 496389 h 1829566"/>
                              <a:gd name="connsiteX47" fmla="*/ 1166948 w 1463040"/>
                              <a:gd name="connsiteY47" fmla="*/ 505097 h 1829566"/>
                              <a:gd name="connsiteX48" fmla="*/ 1193074 w 1463040"/>
                              <a:gd name="connsiteY48" fmla="*/ 513806 h 1829566"/>
                              <a:gd name="connsiteX49" fmla="*/ 1288868 w 1463040"/>
                              <a:gd name="connsiteY49" fmla="*/ 531223 h 1829566"/>
                              <a:gd name="connsiteX50" fmla="*/ 1341120 w 1463040"/>
                              <a:gd name="connsiteY50" fmla="*/ 548640 h 1829566"/>
                              <a:gd name="connsiteX51" fmla="*/ 1367246 w 1463040"/>
                              <a:gd name="connsiteY51" fmla="*/ 566057 h 1829566"/>
                              <a:gd name="connsiteX52" fmla="*/ 1410788 w 1463040"/>
                              <a:gd name="connsiteY52" fmla="*/ 609600 h 1829566"/>
                              <a:gd name="connsiteX53" fmla="*/ 1428206 w 1463040"/>
                              <a:gd name="connsiteY53" fmla="*/ 670560 h 1829566"/>
                              <a:gd name="connsiteX54" fmla="*/ 1436914 w 1463040"/>
                              <a:gd name="connsiteY54" fmla="*/ 705395 h 1829566"/>
                              <a:gd name="connsiteX55" fmla="*/ 1454331 w 1463040"/>
                              <a:gd name="connsiteY55" fmla="*/ 757646 h 1829566"/>
                              <a:gd name="connsiteX56" fmla="*/ 1463040 w 1463040"/>
                              <a:gd name="connsiteY56" fmla="*/ 783772 h 1829566"/>
                              <a:gd name="connsiteX57" fmla="*/ 1445623 w 1463040"/>
                              <a:gd name="connsiteY57" fmla="*/ 844732 h 1829566"/>
                              <a:gd name="connsiteX58" fmla="*/ 1428206 w 1463040"/>
                              <a:gd name="connsiteY58" fmla="*/ 870857 h 1829566"/>
                              <a:gd name="connsiteX59" fmla="*/ 1419497 w 1463040"/>
                              <a:gd name="connsiteY59" fmla="*/ 905692 h 1829566"/>
                              <a:gd name="connsiteX60" fmla="*/ 1367246 w 1463040"/>
                              <a:gd name="connsiteY60" fmla="*/ 940526 h 1829566"/>
                              <a:gd name="connsiteX61" fmla="*/ 1088571 w 1463040"/>
                              <a:gd name="connsiteY61" fmla="*/ 931817 h 1829566"/>
                              <a:gd name="connsiteX62" fmla="*/ 992777 w 1463040"/>
                              <a:gd name="connsiteY62" fmla="*/ 905692 h 1829566"/>
                              <a:gd name="connsiteX63" fmla="*/ 905691 w 1463040"/>
                              <a:gd name="connsiteY63" fmla="*/ 879566 h 1829566"/>
                              <a:gd name="connsiteX64" fmla="*/ 879566 w 1463040"/>
                              <a:gd name="connsiteY64" fmla="*/ 862149 h 1829566"/>
                              <a:gd name="connsiteX65" fmla="*/ 766354 w 1463040"/>
                              <a:gd name="connsiteY65" fmla="*/ 836023 h 1829566"/>
                              <a:gd name="connsiteX66" fmla="*/ 687977 w 1463040"/>
                              <a:gd name="connsiteY66" fmla="*/ 809897 h 1829566"/>
                              <a:gd name="connsiteX67" fmla="*/ 661851 w 1463040"/>
                              <a:gd name="connsiteY67" fmla="*/ 801189 h 1829566"/>
                              <a:gd name="connsiteX68" fmla="*/ 635726 w 1463040"/>
                              <a:gd name="connsiteY68" fmla="*/ 792480 h 1829566"/>
                              <a:gd name="connsiteX69" fmla="*/ 574766 w 1463040"/>
                              <a:gd name="connsiteY69" fmla="*/ 775063 h 1829566"/>
                              <a:gd name="connsiteX70" fmla="*/ 391886 w 1463040"/>
                              <a:gd name="connsiteY70" fmla="*/ 783772 h 1829566"/>
                              <a:gd name="connsiteX71" fmla="*/ 357051 w 1463040"/>
                              <a:gd name="connsiteY71" fmla="*/ 792480 h 1829566"/>
                              <a:gd name="connsiteX72" fmla="*/ 322217 w 1463040"/>
                              <a:gd name="connsiteY72" fmla="*/ 844732 h 1829566"/>
                              <a:gd name="connsiteX73" fmla="*/ 330926 w 1463040"/>
                              <a:gd name="connsiteY73" fmla="*/ 992777 h 1829566"/>
                              <a:gd name="connsiteX74" fmla="*/ 374468 w 1463040"/>
                              <a:gd name="connsiteY74" fmla="*/ 1027612 h 1829566"/>
                              <a:gd name="connsiteX75" fmla="*/ 391886 w 1463040"/>
                              <a:gd name="connsiteY75" fmla="*/ 1045029 h 1829566"/>
                              <a:gd name="connsiteX76" fmla="*/ 444137 w 1463040"/>
                              <a:gd name="connsiteY76" fmla="*/ 1071155 h 1829566"/>
                              <a:gd name="connsiteX77" fmla="*/ 496388 w 1463040"/>
                              <a:gd name="connsiteY77" fmla="*/ 1097280 h 1829566"/>
                              <a:gd name="connsiteX78" fmla="*/ 557348 w 1463040"/>
                              <a:gd name="connsiteY78" fmla="*/ 1149532 h 1829566"/>
                              <a:gd name="connsiteX79" fmla="*/ 583474 w 1463040"/>
                              <a:gd name="connsiteY79" fmla="*/ 1201783 h 1829566"/>
                              <a:gd name="connsiteX80" fmla="*/ 592183 w 1463040"/>
                              <a:gd name="connsiteY80" fmla="*/ 1227909 h 1829566"/>
                              <a:gd name="connsiteX81" fmla="*/ 627017 w 1463040"/>
                              <a:gd name="connsiteY81" fmla="*/ 1254035 h 1829566"/>
                              <a:gd name="connsiteX82" fmla="*/ 653143 w 1463040"/>
                              <a:gd name="connsiteY82" fmla="*/ 1271452 h 1829566"/>
                              <a:gd name="connsiteX83" fmla="*/ 714103 w 1463040"/>
                              <a:gd name="connsiteY83" fmla="*/ 1280160 h 1829566"/>
                              <a:gd name="connsiteX84" fmla="*/ 757646 w 1463040"/>
                              <a:gd name="connsiteY84" fmla="*/ 1288869 h 1829566"/>
                              <a:gd name="connsiteX85" fmla="*/ 792480 w 1463040"/>
                              <a:gd name="connsiteY85" fmla="*/ 1506583 h 1829566"/>
                              <a:gd name="connsiteX86" fmla="*/ 809897 w 1463040"/>
                              <a:gd name="connsiteY86" fmla="*/ 1567543 h 1829566"/>
                              <a:gd name="connsiteX87" fmla="*/ 844731 w 1463040"/>
                              <a:gd name="connsiteY87" fmla="*/ 1619795 h 1829566"/>
                              <a:gd name="connsiteX88" fmla="*/ 862148 w 1463040"/>
                              <a:gd name="connsiteY88" fmla="*/ 1645920 h 1829566"/>
                              <a:gd name="connsiteX89" fmla="*/ 931817 w 1463040"/>
                              <a:gd name="connsiteY89" fmla="*/ 1663337 h 1829566"/>
                              <a:gd name="connsiteX90" fmla="*/ 975360 w 1463040"/>
                              <a:gd name="connsiteY90" fmla="*/ 1715589 h 1829566"/>
                              <a:gd name="connsiteX91" fmla="*/ 1001486 w 1463040"/>
                              <a:gd name="connsiteY91" fmla="*/ 1724297 h 1829566"/>
                              <a:gd name="connsiteX92" fmla="*/ 1045028 w 1463040"/>
                              <a:gd name="connsiteY92" fmla="*/ 1741715 h 1829566"/>
                              <a:gd name="connsiteX93" fmla="*/ 1158240 w 1463040"/>
                              <a:gd name="connsiteY93" fmla="*/ 1785257 h 1829566"/>
                              <a:gd name="connsiteX94" fmla="*/ 1184366 w 1463040"/>
                              <a:gd name="connsiteY94" fmla="*/ 1793966 h 1829566"/>
                              <a:gd name="connsiteX95" fmla="*/ 1210491 w 1463040"/>
                              <a:gd name="connsiteY95" fmla="*/ 1811383 h 1829566"/>
                              <a:gd name="connsiteX96" fmla="*/ 1358537 w 1463040"/>
                              <a:gd name="connsiteY96" fmla="*/ 1828800 h 1829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1463040" h="1829566">
                                <a:moveTo>
                                  <a:pt x="1323703" y="313509"/>
                                </a:moveTo>
                                <a:cubicBezTo>
                                  <a:pt x="1309189" y="301898"/>
                                  <a:pt x="1296478" y="287576"/>
                                  <a:pt x="1280160" y="278675"/>
                                </a:cubicBezTo>
                                <a:cubicBezTo>
                                  <a:pt x="1264042" y="269883"/>
                                  <a:pt x="1245325" y="267063"/>
                                  <a:pt x="1227908" y="261257"/>
                                </a:cubicBezTo>
                                <a:lnTo>
                                  <a:pt x="1175657" y="243840"/>
                                </a:lnTo>
                                <a:cubicBezTo>
                                  <a:pt x="1166948" y="240937"/>
                                  <a:pt x="1158704" y="235485"/>
                                  <a:pt x="1149531" y="235132"/>
                                </a:cubicBezTo>
                                <a:lnTo>
                                  <a:pt x="923108" y="226423"/>
                                </a:lnTo>
                                <a:cubicBezTo>
                                  <a:pt x="914400" y="217714"/>
                                  <a:pt x="904867" y="209758"/>
                                  <a:pt x="896983" y="200297"/>
                                </a:cubicBezTo>
                                <a:cubicBezTo>
                                  <a:pt x="890283" y="192257"/>
                                  <a:pt x="888441" y="179719"/>
                                  <a:pt x="879566" y="174172"/>
                                </a:cubicBezTo>
                                <a:cubicBezTo>
                                  <a:pt x="863997" y="164442"/>
                                  <a:pt x="827314" y="156755"/>
                                  <a:pt x="827314" y="156755"/>
                                </a:cubicBezTo>
                                <a:cubicBezTo>
                                  <a:pt x="752448" y="106842"/>
                                  <a:pt x="847165" y="166679"/>
                                  <a:pt x="775063" y="130629"/>
                                </a:cubicBezTo>
                                <a:cubicBezTo>
                                  <a:pt x="765701" y="125948"/>
                                  <a:pt x="758298" y="117893"/>
                                  <a:pt x="748937" y="113212"/>
                                </a:cubicBezTo>
                                <a:cubicBezTo>
                                  <a:pt x="740726" y="109107"/>
                                  <a:pt x="731022" y="108608"/>
                                  <a:pt x="722811" y="104503"/>
                                </a:cubicBezTo>
                                <a:cubicBezTo>
                                  <a:pt x="713450" y="99822"/>
                                  <a:pt x="706250" y="91337"/>
                                  <a:pt x="696686" y="87086"/>
                                </a:cubicBezTo>
                                <a:cubicBezTo>
                                  <a:pt x="679909" y="79630"/>
                                  <a:pt x="644434" y="69669"/>
                                  <a:pt x="644434" y="69669"/>
                                </a:cubicBezTo>
                                <a:cubicBezTo>
                                  <a:pt x="627017" y="58058"/>
                                  <a:pt x="606984" y="49637"/>
                                  <a:pt x="592183" y="34835"/>
                                </a:cubicBezTo>
                                <a:cubicBezTo>
                                  <a:pt x="586377" y="29029"/>
                                  <a:pt x="581807" y="21641"/>
                                  <a:pt x="574766" y="17417"/>
                                </a:cubicBezTo>
                                <a:cubicBezTo>
                                  <a:pt x="565846" y="12065"/>
                                  <a:pt x="520307" y="1625"/>
                                  <a:pt x="513806" y="0"/>
                                </a:cubicBezTo>
                                <a:cubicBezTo>
                                  <a:pt x="432124" y="11670"/>
                                  <a:pt x="469925" y="-2677"/>
                                  <a:pt x="400594" y="43543"/>
                                </a:cubicBezTo>
                                <a:lnTo>
                                  <a:pt x="374468" y="60960"/>
                                </a:lnTo>
                                <a:cubicBezTo>
                                  <a:pt x="337659" y="58660"/>
                                  <a:pt x="198910" y="42464"/>
                                  <a:pt x="148046" y="60960"/>
                                </a:cubicBezTo>
                                <a:cubicBezTo>
                                  <a:pt x="139419" y="64097"/>
                                  <a:pt x="143442" y="78875"/>
                                  <a:pt x="139337" y="87086"/>
                                </a:cubicBezTo>
                                <a:cubicBezTo>
                                  <a:pt x="134656" y="96447"/>
                                  <a:pt x="127113" y="104125"/>
                                  <a:pt x="121920" y="113212"/>
                                </a:cubicBezTo>
                                <a:cubicBezTo>
                                  <a:pt x="115479" y="124483"/>
                                  <a:pt x="112814" y="138073"/>
                                  <a:pt x="104503" y="148046"/>
                                </a:cubicBezTo>
                                <a:cubicBezTo>
                                  <a:pt x="97802" y="156087"/>
                                  <a:pt x="87086" y="159657"/>
                                  <a:pt x="78377" y="165463"/>
                                </a:cubicBezTo>
                                <a:lnTo>
                                  <a:pt x="52251" y="243840"/>
                                </a:lnTo>
                                <a:lnTo>
                                  <a:pt x="43543" y="269966"/>
                                </a:lnTo>
                                <a:cubicBezTo>
                                  <a:pt x="40640" y="278675"/>
                                  <a:pt x="37060" y="287186"/>
                                  <a:pt x="34834" y="296092"/>
                                </a:cubicBezTo>
                                <a:cubicBezTo>
                                  <a:pt x="23900" y="339832"/>
                                  <a:pt x="29911" y="319572"/>
                                  <a:pt x="17417" y="357052"/>
                                </a:cubicBezTo>
                                <a:cubicBezTo>
                                  <a:pt x="14514" y="429623"/>
                                  <a:pt x="13883" y="502321"/>
                                  <a:pt x="8708" y="574766"/>
                                </a:cubicBezTo>
                                <a:cubicBezTo>
                                  <a:pt x="8054" y="583922"/>
                                  <a:pt x="0" y="591712"/>
                                  <a:pt x="0" y="600892"/>
                                </a:cubicBezTo>
                                <a:cubicBezTo>
                                  <a:pt x="0" y="615694"/>
                                  <a:pt x="2877" y="630830"/>
                                  <a:pt x="8708" y="644435"/>
                                </a:cubicBezTo>
                                <a:cubicBezTo>
                                  <a:pt x="15146" y="659456"/>
                                  <a:pt x="37869" y="669190"/>
                                  <a:pt x="52251" y="670560"/>
                                </a:cubicBezTo>
                                <a:cubicBezTo>
                                  <a:pt x="104348" y="675522"/>
                                  <a:pt x="156754" y="676366"/>
                                  <a:pt x="209006" y="679269"/>
                                </a:cubicBezTo>
                                <a:cubicBezTo>
                                  <a:pt x="267063" y="676366"/>
                                  <a:pt x="325431" y="677223"/>
                                  <a:pt x="383177" y="670560"/>
                                </a:cubicBezTo>
                                <a:cubicBezTo>
                                  <a:pt x="401415" y="668456"/>
                                  <a:pt x="435428" y="653143"/>
                                  <a:pt x="435428" y="653143"/>
                                </a:cubicBezTo>
                                <a:cubicBezTo>
                                  <a:pt x="474384" y="594711"/>
                                  <a:pt x="428493" y="651961"/>
                                  <a:pt x="478971" y="618309"/>
                                </a:cubicBezTo>
                                <a:cubicBezTo>
                                  <a:pt x="489218" y="611477"/>
                                  <a:pt x="494404" y="598293"/>
                                  <a:pt x="505097" y="592183"/>
                                </a:cubicBezTo>
                                <a:cubicBezTo>
                                  <a:pt x="515489" y="586245"/>
                                  <a:pt x="528423" y="586763"/>
                                  <a:pt x="539931" y="583475"/>
                                </a:cubicBezTo>
                                <a:cubicBezTo>
                                  <a:pt x="548758" y="580953"/>
                                  <a:pt x="557230" y="577288"/>
                                  <a:pt x="566057" y="574766"/>
                                </a:cubicBezTo>
                                <a:cubicBezTo>
                                  <a:pt x="577565" y="571478"/>
                                  <a:pt x="589684" y="570260"/>
                                  <a:pt x="600891" y="566057"/>
                                </a:cubicBezTo>
                                <a:cubicBezTo>
                                  <a:pt x="684538" y="534689"/>
                                  <a:pt x="572585" y="556532"/>
                                  <a:pt x="705394" y="539932"/>
                                </a:cubicBezTo>
                                <a:cubicBezTo>
                                  <a:pt x="719908" y="534126"/>
                                  <a:pt x="734300" y="528004"/>
                                  <a:pt x="748937" y="522515"/>
                                </a:cubicBezTo>
                                <a:cubicBezTo>
                                  <a:pt x="757532" y="519292"/>
                                  <a:pt x="766625" y="517422"/>
                                  <a:pt x="775063" y="513806"/>
                                </a:cubicBezTo>
                                <a:cubicBezTo>
                                  <a:pt x="821501" y="493904"/>
                                  <a:pt x="795181" y="499349"/>
                                  <a:pt x="836023" y="487680"/>
                                </a:cubicBezTo>
                                <a:cubicBezTo>
                                  <a:pt x="884013" y="473969"/>
                                  <a:pt x="886077" y="477281"/>
                                  <a:pt x="949234" y="470263"/>
                                </a:cubicBezTo>
                                <a:cubicBezTo>
                                  <a:pt x="989874" y="473166"/>
                                  <a:pt x="1030861" y="472928"/>
                                  <a:pt x="1071154" y="478972"/>
                                </a:cubicBezTo>
                                <a:cubicBezTo>
                                  <a:pt x="1089310" y="481695"/>
                                  <a:pt x="1105403" y="492789"/>
                                  <a:pt x="1123406" y="496389"/>
                                </a:cubicBezTo>
                                <a:cubicBezTo>
                                  <a:pt x="1137920" y="499292"/>
                                  <a:pt x="1152589" y="501507"/>
                                  <a:pt x="1166948" y="505097"/>
                                </a:cubicBezTo>
                                <a:cubicBezTo>
                                  <a:pt x="1175854" y="507323"/>
                                  <a:pt x="1184073" y="512006"/>
                                  <a:pt x="1193074" y="513806"/>
                                </a:cubicBezTo>
                                <a:cubicBezTo>
                                  <a:pt x="1260537" y="527299"/>
                                  <a:pt x="1237237" y="515734"/>
                                  <a:pt x="1288868" y="531223"/>
                                </a:cubicBezTo>
                                <a:cubicBezTo>
                                  <a:pt x="1306453" y="536498"/>
                                  <a:pt x="1341120" y="548640"/>
                                  <a:pt x="1341120" y="548640"/>
                                </a:cubicBezTo>
                                <a:cubicBezTo>
                                  <a:pt x="1349829" y="554446"/>
                                  <a:pt x="1359369" y="559165"/>
                                  <a:pt x="1367246" y="566057"/>
                                </a:cubicBezTo>
                                <a:cubicBezTo>
                                  <a:pt x="1382693" y="579574"/>
                                  <a:pt x="1410788" y="609600"/>
                                  <a:pt x="1410788" y="609600"/>
                                </a:cubicBezTo>
                                <a:cubicBezTo>
                                  <a:pt x="1438028" y="718555"/>
                                  <a:pt x="1403208" y="583065"/>
                                  <a:pt x="1428206" y="670560"/>
                                </a:cubicBezTo>
                                <a:cubicBezTo>
                                  <a:pt x="1431494" y="682068"/>
                                  <a:pt x="1433475" y="693931"/>
                                  <a:pt x="1436914" y="705395"/>
                                </a:cubicBezTo>
                                <a:cubicBezTo>
                                  <a:pt x="1442189" y="722980"/>
                                  <a:pt x="1448525" y="740229"/>
                                  <a:pt x="1454331" y="757646"/>
                                </a:cubicBezTo>
                                <a:lnTo>
                                  <a:pt x="1463040" y="783772"/>
                                </a:lnTo>
                                <a:cubicBezTo>
                                  <a:pt x="1460251" y="794926"/>
                                  <a:pt x="1451867" y="832243"/>
                                  <a:pt x="1445623" y="844732"/>
                                </a:cubicBezTo>
                                <a:cubicBezTo>
                                  <a:pt x="1440942" y="854093"/>
                                  <a:pt x="1434012" y="862149"/>
                                  <a:pt x="1428206" y="870857"/>
                                </a:cubicBezTo>
                                <a:cubicBezTo>
                                  <a:pt x="1425303" y="882469"/>
                                  <a:pt x="1427379" y="896684"/>
                                  <a:pt x="1419497" y="905692"/>
                                </a:cubicBezTo>
                                <a:cubicBezTo>
                                  <a:pt x="1405713" y="921445"/>
                                  <a:pt x="1367246" y="940526"/>
                                  <a:pt x="1367246" y="940526"/>
                                </a:cubicBezTo>
                                <a:cubicBezTo>
                                  <a:pt x="1274354" y="937623"/>
                                  <a:pt x="1181373" y="936833"/>
                                  <a:pt x="1088571" y="931817"/>
                                </a:cubicBezTo>
                                <a:cubicBezTo>
                                  <a:pt x="1050134" y="929739"/>
                                  <a:pt x="1030408" y="915100"/>
                                  <a:pt x="992777" y="905692"/>
                                </a:cubicBezTo>
                                <a:cubicBezTo>
                                  <a:pt x="973306" y="900824"/>
                                  <a:pt x="918409" y="888045"/>
                                  <a:pt x="905691" y="879566"/>
                                </a:cubicBezTo>
                                <a:cubicBezTo>
                                  <a:pt x="896983" y="873760"/>
                                  <a:pt x="889130" y="866400"/>
                                  <a:pt x="879566" y="862149"/>
                                </a:cubicBezTo>
                                <a:cubicBezTo>
                                  <a:pt x="834268" y="842017"/>
                                  <a:pt x="815943" y="843108"/>
                                  <a:pt x="766354" y="836023"/>
                                </a:cubicBezTo>
                                <a:lnTo>
                                  <a:pt x="687977" y="809897"/>
                                </a:lnTo>
                                <a:lnTo>
                                  <a:pt x="661851" y="801189"/>
                                </a:lnTo>
                                <a:cubicBezTo>
                                  <a:pt x="653143" y="798286"/>
                                  <a:pt x="644552" y="795002"/>
                                  <a:pt x="635726" y="792480"/>
                                </a:cubicBezTo>
                                <a:lnTo>
                                  <a:pt x="574766" y="775063"/>
                                </a:lnTo>
                                <a:cubicBezTo>
                                  <a:pt x="513806" y="777966"/>
                                  <a:pt x="452721" y="778905"/>
                                  <a:pt x="391886" y="783772"/>
                                </a:cubicBezTo>
                                <a:cubicBezTo>
                                  <a:pt x="379955" y="784726"/>
                                  <a:pt x="366059" y="784598"/>
                                  <a:pt x="357051" y="792480"/>
                                </a:cubicBezTo>
                                <a:cubicBezTo>
                                  <a:pt x="341297" y="806264"/>
                                  <a:pt x="322217" y="844732"/>
                                  <a:pt x="322217" y="844732"/>
                                </a:cubicBezTo>
                                <a:cubicBezTo>
                                  <a:pt x="325120" y="894080"/>
                                  <a:pt x="323216" y="943948"/>
                                  <a:pt x="330926" y="992777"/>
                                </a:cubicBezTo>
                                <a:cubicBezTo>
                                  <a:pt x="332446" y="1002405"/>
                                  <a:pt x="371208" y="1025004"/>
                                  <a:pt x="374468" y="1027612"/>
                                </a:cubicBezTo>
                                <a:cubicBezTo>
                                  <a:pt x="380879" y="1032741"/>
                                  <a:pt x="385475" y="1039900"/>
                                  <a:pt x="391886" y="1045029"/>
                                </a:cubicBezTo>
                                <a:cubicBezTo>
                                  <a:pt x="433482" y="1078305"/>
                                  <a:pt x="401212" y="1049692"/>
                                  <a:pt x="444137" y="1071155"/>
                                </a:cubicBezTo>
                                <a:cubicBezTo>
                                  <a:pt x="511659" y="1104916"/>
                                  <a:pt x="430726" y="1075394"/>
                                  <a:pt x="496388" y="1097280"/>
                                </a:cubicBezTo>
                                <a:cubicBezTo>
                                  <a:pt x="538624" y="1139516"/>
                                  <a:pt x="517560" y="1123006"/>
                                  <a:pt x="557348" y="1149532"/>
                                </a:cubicBezTo>
                                <a:cubicBezTo>
                                  <a:pt x="579239" y="1215201"/>
                                  <a:pt x="549709" y="1134253"/>
                                  <a:pt x="583474" y="1201783"/>
                                </a:cubicBezTo>
                                <a:cubicBezTo>
                                  <a:pt x="587579" y="1209994"/>
                                  <a:pt x="586306" y="1220857"/>
                                  <a:pt x="592183" y="1227909"/>
                                </a:cubicBezTo>
                                <a:cubicBezTo>
                                  <a:pt x="601475" y="1239059"/>
                                  <a:pt x="615206" y="1245599"/>
                                  <a:pt x="627017" y="1254035"/>
                                </a:cubicBezTo>
                                <a:cubicBezTo>
                                  <a:pt x="635534" y="1260119"/>
                                  <a:pt x="643118" y="1268445"/>
                                  <a:pt x="653143" y="1271452"/>
                                </a:cubicBezTo>
                                <a:cubicBezTo>
                                  <a:pt x="672804" y="1277350"/>
                                  <a:pt x="693856" y="1276786"/>
                                  <a:pt x="714103" y="1280160"/>
                                </a:cubicBezTo>
                                <a:cubicBezTo>
                                  <a:pt x="728703" y="1282593"/>
                                  <a:pt x="743132" y="1285966"/>
                                  <a:pt x="757646" y="1288869"/>
                                </a:cubicBezTo>
                                <a:cubicBezTo>
                                  <a:pt x="840438" y="1344065"/>
                                  <a:pt x="776534" y="1291308"/>
                                  <a:pt x="792480" y="1506583"/>
                                </a:cubicBezTo>
                                <a:cubicBezTo>
                                  <a:pt x="792866" y="1511789"/>
                                  <a:pt x="805494" y="1559617"/>
                                  <a:pt x="809897" y="1567543"/>
                                </a:cubicBezTo>
                                <a:cubicBezTo>
                                  <a:pt x="820063" y="1585842"/>
                                  <a:pt x="833120" y="1602378"/>
                                  <a:pt x="844731" y="1619795"/>
                                </a:cubicBezTo>
                                <a:cubicBezTo>
                                  <a:pt x="850537" y="1628503"/>
                                  <a:pt x="852219" y="1642610"/>
                                  <a:pt x="862148" y="1645920"/>
                                </a:cubicBezTo>
                                <a:cubicBezTo>
                                  <a:pt x="902316" y="1659310"/>
                                  <a:pt x="879272" y="1652829"/>
                                  <a:pt x="931817" y="1663337"/>
                                </a:cubicBezTo>
                                <a:cubicBezTo>
                                  <a:pt x="944669" y="1682615"/>
                                  <a:pt x="955244" y="1702178"/>
                                  <a:pt x="975360" y="1715589"/>
                                </a:cubicBezTo>
                                <a:cubicBezTo>
                                  <a:pt x="982998" y="1720681"/>
                                  <a:pt x="992891" y="1721074"/>
                                  <a:pt x="1001486" y="1724297"/>
                                </a:cubicBezTo>
                                <a:cubicBezTo>
                                  <a:pt x="1016123" y="1729786"/>
                                  <a:pt x="1031305" y="1734229"/>
                                  <a:pt x="1045028" y="1741715"/>
                                </a:cubicBezTo>
                                <a:cubicBezTo>
                                  <a:pt x="1135228" y="1790916"/>
                                  <a:pt x="1056093" y="1770666"/>
                                  <a:pt x="1158240" y="1785257"/>
                                </a:cubicBezTo>
                                <a:cubicBezTo>
                                  <a:pt x="1166949" y="1788160"/>
                                  <a:pt x="1176155" y="1789861"/>
                                  <a:pt x="1184366" y="1793966"/>
                                </a:cubicBezTo>
                                <a:cubicBezTo>
                                  <a:pt x="1193727" y="1798647"/>
                                  <a:pt x="1200655" y="1807806"/>
                                  <a:pt x="1210491" y="1811383"/>
                                </a:cubicBezTo>
                                <a:cubicBezTo>
                                  <a:pt x="1275813" y="1835136"/>
                                  <a:pt x="1288629" y="1828800"/>
                                  <a:pt x="1358537" y="1828800"/>
                                </a:cubicBezTo>
                              </a:path>
                            </a:pathLst>
                          </a:cu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42" name="TextBox 29"/>
                        <wps:cNvSpPr txBox="1">
                          <a:spLocks noChangeArrowheads="1"/>
                        </wps:cNvSpPr>
                        <wps:spPr bwMode="auto">
                          <a:xfrm>
                            <a:off x="4813300" y="2822444"/>
                            <a:ext cx="58928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175" w:rsidRDefault="00200175" w:rsidP="00200175">
                              <w:pPr>
                                <w:pStyle w:val="NormalWeb"/>
                                <w:spacing w:before="0" w:beforeAutospacing="0" w:after="0" w:afterAutospacing="0"/>
                                <w:textAlignment w:val="baseline"/>
                              </w:pPr>
                              <w:r>
                                <w:rPr>
                                  <w:rFonts w:ascii="Arial" w:hAnsi="Arial" w:cs="Arial"/>
                                  <w:color w:val="FFFF00"/>
                                  <w:kern w:val="24"/>
                                  <w:sz w:val="32"/>
                                  <w:szCs w:val="32"/>
                                  <w:rtl/>
                                </w:rPr>
                                <w:t>נירית</w:t>
                              </w:r>
                            </w:p>
                          </w:txbxContent>
                        </wps:txbx>
                        <wps:bodyPr wrap="none">
                          <a:spAutoFit/>
                        </wps:bodyPr>
                      </wps:wsp>
                      <wps:wsp>
                        <wps:cNvPr id="43" name="צורה חופשית 43"/>
                        <wps:cNvSpPr/>
                        <wps:spPr>
                          <a:xfrm>
                            <a:off x="3633787" y="52388"/>
                            <a:ext cx="1341438" cy="6810375"/>
                          </a:xfrm>
                          <a:custGeom>
                            <a:avLst/>
                            <a:gdLst>
                              <a:gd name="connsiteX0" fmla="*/ 1341120 w 1341120"/>
                              <a:gd name="connsiteY0" fmla="*/ 0 h 6810103"/>
                              <a:gd name="connsiteX1" fmla="*/ 1323703 w 1341120"/>
                              <a:gd name="connsiteY1" fmla="*/ 87086 h 6810103"/>
                              <a:gd name="connsiteX2" fmla="*/ 1288869 w 1341120"/>
                              <a:gd name="connsiteY2" fmla="*/ 139337 h 6810103"/>
                              <a:gd name="connsiteX3" fmla="*/ 1271452 w 1341120"/>
                              <a:gd name="connsiteY3" fmla="*/ 226423 h 6810103"/>
                              <a:gd name="connsiteX4" fmla="*/ 1254034 w 1341120"/>
                              <a:gd name="connsiteY4" fmla="*/ 252548 h 6810103"/>
                              <a:gd name="connsiteX5" fmla="*/ 1245326 w 1341120"/>
                              <a:gd name="connsiteY5" fmla="*/ 287383 h 6810103"/>
                              <a:gd name="connsiteX6" fmla="*/ 1219200 w 1341120"/>
                              <a:gd name="connsiteY6" fmla="*/ 365760 h 6810103"/>
                              <a:gd name="connsiteX7" fmla="*/ 1184366 w 1341120"/>
                              <a:gd name="connsiteY7" fmla="*/ 470263 h 6810103"/>
                              <a:gd name="connsiteX8" fmla="*/ 1166949 w 1341120"/>
                              <a:gd name="connsiteY8" fmla="*/ 522514 h 6810103"/>
                              <a:gd name="connsiteX9" fmla="*/ 1158240 w 1341120"/>
                              <a:gd name="connsiteY9" fmla="*/ 566057 h 6810103"/>
                              <a:gd name="connsiteX10" fmla="*/ 1140823 w 1341120"/>
                              <a:gd name="connsiteY10" fmla="*/ 592183 h 6810103"/>
                              <a:gd name="connsiteX11" fmla="*/ 1123406 w 1341120"/>
                              <a:gd name="connsiteY11" fmla="*/ 661851 h 6810103"/>
                              <a:gd name="connsiteX12" fmla="*/ 1088572 w 1341120"/>
                              <a:gd name="connsiteY12" fmla="*/ 714103 h 6810103"/>
                              <a:gd name="connsiteX13" fmla="*/ 1062446 w 1341120"/>
                              <a:gd name="connsiteY13" fmla="*/ 757646 h 6810103"/>
                              <a:gd name="connsiteX14" fmla="*/ 1045029 w 1341120"/>
                              <a:gd name="connsiteY14" fmla="*/ 853440 h 6810103"/>
                              <a:gd name="connsiteX15" fmla="*/ 1010194 w 1341120"/>
                              <a:gd name="connsiteY15" fmla="*/ 896983 h 6810103"/>
                              <a:gd name="connsiteX16" fmla="*/ 984069 w 1341120"/>
                              <a:gd name="connsiteY16" fmla="*/ 931817 h 6810103"/>
                              <a:gd name="connsiteX17" fmla="*/ 957943 w 1341120"/>
                              <a:gd name="connsiteY17" fmla="*/ 984068 h 6810103"/>
                              <a:gd name="connsiteX18" fmla="*/ 931817 w 1341120"/>
                              <a:gd name="connsiteY18" fmla="*/ 1036320 h 6810103"/>
                              <a:gd name="connsiteX19" fmla="*/ 905692 w 1341120"/>
                              <a:gd name="connsiteY19" fmla="*/ 1071154 h 6810103"/>
                              <a:gd name="connsiteX20" fmla="*/ 888274 w 1341120"/>
                              <a:gd name="connsiteY20" fmla="*/ 1088571 h 6810103"/>
                              <a:gd name="connsiteX21" fmla="*/ 870857 w 1341120"/>
                              <a:gd name="connsiteY21" fmla="*/ 1114697 h 6810103"/>
                              <a:gd name="connsiteX22" fmla="*/ 862149 w 1341120"/>
                              <a:gd name="connsiteY22" fmla="*/ 1140823 h 6810103"/>
                              <a:gd name="connsiteX23" fmla="*/ 801189 w 1341120"/>
                              <a:gd name="connsiteY23" fmla="*/ 1219200 h 6810103"/>
                              <a:gd name="connsiteX24" fmla="*/ 748937 w 1341120"/>
                              <a:gd name="connsiteY24" fmla="*/ 1254034 h 6810103"/>
                              <a:gd name="connsiteX25" fmla="*/ 679269 w 1341120"/>
                              <a:gd name="connsiteY25" fmla="*/ 1314994 h 6810103"/>
                              <a:gd name="connsiteX26" fmla="*/ 653143 w 1341120"/>
                              <a:gd name="connsiteY26" fmla="*/ 1393371 h 6810103"/>
                              <a:gd name="connsiteX27" fmla="*/ 635726 w 1341120"/>
                              <a:gd name="connsiteY27" fmla="*/ 1445623 h 6810103"/>
                              <a:gd name="connsiteX28" fmla="*/ 627017 w 1341120"/>
                              <a:gd name="connsiteY28" fmla="*/ 1480457 h 6810103"/>
                              <a:gd name="connsiteX29" fmla="*/ 609600 w 1341120"/>
                              <a:gd name="connsiteY29" fmla="*/ 1532708 h 6810103"/>
                              <a:gd name="connsiteX30" fmla="*/ 592183 w 1341120"/>
                              <a:gd name="connsiteY30" fmla="*/ 1584960 h 6810103"/>
                              <a:gd name="connsiteX31" fmla="*/ 583474 w 1341120"/>
                              <a:gd name="connsiteY31" fmla="*/ 1611086 h 6810103"/>
                              <a:gd name="connsiteX32" fmla="*/ 574766 w 1341120"/>
                              <a:gd name="connsiteY32" fmla="*/ 1645920 h 6810103"/>
                              <a:gd name="connsiteX33" fmla="*/ 574766 w 1341120"/>
                              <a:gd name="connsiteY33" fmla="*/ 2133600 h 6810103"/>
                              <a:gd name="connsiteX34" fmla="*/ 609600 w 1341120"/>
                              <a:gd name="connsiteY34" fmla="*/ 2229394 h 6810103"/>
                              <a:gd name="connsiteX35" fmla="*/ 618309 w 1341120"/>
                              <a:gd name="connsiteY35" fmla="*/ 2403566 h 6810103"/>
                              <a:gd name="connsiteX36" fmla="*/ 670560 w 1341120"/>
                              <a:gd name="connsiteY36" fmla="*/ 2481943 h 6810103"/>
                              <a:gd name="connsiteX37" fmla="*/ 687977 w 1341120"/>
                              <a:gd name="connsiteY37" fmla="*/ 2542903 h 6810103"/>
                              <a:gd name="connsiteX38" fmla="*/ 661852 w 1341120"/>
                              <a:gd name="connsiteY38" fmla="*/ 2603863 h 6810103"/>
                              <a:gd name="connsiteX39" fmla="*/ 627017 w 1341120"/>
                              <a:gd name="connsiteY39" fmla="*/ 2682240 h 6810103"/>
                              <a:gd name="connsiteX40" fmla="*/ 627017 w 1341120"/>
                              <a:gd name="connsiteY40" fmla="*/ 2926080 h 6810103"/>
                              <a:gd name="connsiteX41" fmla="*/ 600892 w 1341120"/>
                              <a:gd name="connsiteY41" fmla="*/ 2943497 h 6810103"/>
                              <a:gd name="connsiteX42" fmla="*/ 583474 w 1341120"/>
                              <a:gd name="connsiteY42" fmla="*/ 2960914 h 6810103"/>
                              <a:gd name="connsiteX43" fmla="*/ 592183 w 1341120"/>
                              <a:gd name="connsiteY43" fmla="*/ 2987040 h 6810103"/>
                              <a:gd name="connsiteX44" fmla="*/ 566057 w 1341120"/>
                              <a:gd name="connsiteY44" fmla="*/ 3004457 h 6810103"/>
                              <a:gd name="connsiteX45" fmla="*/ 539932 w 1341120"/>
                              <a:gd name="connsiteY45" fmla="*/ 3039291 h 6810103"/>
                              <a:gd name="connsiteX46" fmla="*/ 513806 w 1341120"/>
                              <a:gd name="connsiteY46" fmla="*/ 3065417 h 6810103"/>
                              <a:gd name="connsiteX47" fmla="*/ 496389 w 1341120"/>
                              <a:gd name="connsiteY47" fmla="*/ 3091543 h 6810103"/>
                              <a:gd name="connsiteX48" fmla="*/ 470263 w 1341120"/>
                              <a:gd name="connsiteY48" fmla="*/ 3100251 h 6810103"/>
                              <a:gd name="connsiteX49" fmla="*/ 461554 w 1341120"/>
                              <a:gd name="connsiteY49" fmla="*/ 3300548 h 6810103"/>
                              <a:gd name="connsiteX50" fmla="*/ 435429 w 1341120"/>
                              <a:gd name="connsiteY50" fmla="*/ 3309257 h 6810103"/>
                              <a:gd name="connsiteX51" fmla="*/ 400594 w 1341120"/>
                              <a:gd name="connsiteY51" fmla="*/ 3352800 h 6810103"/>
                              <a:gd name="connsiteX52" fmla="*/ 374469 w 1341120"/>
                              <a:gd name="connsiteY52" fmla="*/ 3361508 h 6810103"/>
                              <a:gd name="connsiteX53" fmla="*/ 348343 w 1341120"/>
                              <a:gd name="connsiteY53" fmla="*/ 3378926 h 6810103"/>
                              <a:gd name="connsiteX54" fmla="*/ 322217 w 1341120"/>
                              <a:gd name="connsiteY54" fmla="*/ 3387634 h 6810103"/>
                              <a:gd name="connsiteX55" fmla="*/ 313509 w 1341120"/>
                              <a:gd name="connsiteY55" fmla="*/ 3422468 h 6810103"/>
                              <a:gd name="connsiteX56" fmla="*/ 296092 w 1341120"/>
                              <a:gd name="connsiteY56" fmla="*/ 3448594 h 6810103"/>
                              <a:gd name="connsiteX57" fmla="*/ 261257 w 1341120"/>
                              <a:gd name="connsiteY57" fmla="*/ 3509554 h 6810103"/>
                              <a:gd name="connsiteX58" fmla="*/ 252549 w 1341120"/>
                              <a:gd name="connsiteY58" fmla="*/ 3535680 h 6810103"/>
                              <a:gd name="connsiteX59" fmla="*/ 191589 w 1341120"/>
                              <a:gd name="connsiteY59" fmla="*/ 3570514 h 6810103"/>
                              <a:gd name="connsiteX60" fmla="*/ 174172 w 1341120"/>
                              <a:gd name="connsiteY60" fmla="*/ 3596640 h 6810103"/>
                              <a:gd name="connsiteX61" fmla="*/ 165463 w 1341120"/>
                              <a:gd name="connsiteY61" fmla="*/ 3622766 h 6810103"/>
                              <a:gd name="connsiteX62" fmla="*/ 60960 w 1341120"/>
                              <a:gd name="connsiteY62" fmla="*/ 3648891 h 6810103"/>
                              <a:gd name="connsiteX63" fmla="*/ 52252 w 1341120"/>
                              <a:gd name="connsiteY63" fmla="*/ 3762103 h 6810103"/>
                              <a:gd name="connsiteX64" fmla="*/ 34834 w 1341120"/>
                              <a:gd name="connsiteY64" fmla="*/ 3840480 h 6810103"/>
                              <a:gd name="connsiteX65" fmla="*/ 43543 w 1341120"/>
                              <a:gd name="connsiteY65" fmla="*/ 3971108 h 6810103"/>
                              <a:gd name="connsiteX66" fmla="*/ 52252 w 1341120"/>
                              <a:gd name="connsiteY66" fmla="*/ 4223657 h 6810103"/>
                              <a:gd name="connsiteX67" fmla="*/ 69669 w 1341120"/>
                              <a:gd name="connsiteY67" fmla="*/ 4249783 h 6810103"/>
                              <a:gd name="connsiteX68" fmla="*/ 95794 w 1341120"/>
                              <a:gd name="connsiteY68" fmla="*/ 4267200 h 6810103"/>
                              <a:gd name="connsiteX69" fmla="*/ 104503 w 1341120"/>
                              <a:gd name="connsiteY69" fmla="*/ 4293326 h 6810103"/>
                              <a:gd name="connsiteX70" fmla="*/ 121920 w 1341120"/>
                              <a:gd name="connsiteY70" fmla="*/ 4406537 h 6810103"/>
                              <a:gd name="connsiteX71" fmla="*/ 104503 w 1341120"/>
                              <a:gd name="connsiteY71" fmla="*/ 4467497 h 6810103"/>
                              <a:gd name="connsiteX72" fmla="*/ 78377 w 1341120"/>
                              <a:gd name="connsiteY72" fmla="*/ 4572000 h 6810103"/>
                              <a:gd name="connsiteX73" fmla="*/ 43543 w 1341120"/>
                              <a:gd name="connsiteY73" fmla="*/ 4554583 h 6810103"/>
                              <a:gd name="connsiteX74" fmla="*/ 34834 w 1341120"/>
                              <a:gd name="connsiteY74" fmla="*/ 4624251 h 6810103"/>
                              <a:gd name="connsiteX75" fmla="*/ 17417 w 1341120"/>
                              <a:gd name="connsiteY75" fmla="*/ 4650377 h 6810103"/>
                              <a:gd name="connsiteX76" fmla="*/ 0 w 1341120"/>
                              <a:gd name="connsiteY76" fmla="*/ 4685211 h 6810103"/>
                              <a:gd name="connsiteX77" fmla="*/ 26126 w 1341120"/>
                              <a:gd name="connsiteY77" fmla="*/ 4746171 h 6810103"/>
                              <a:gd name="connsiteX78" fmla="*/ 52252 w 1341120"/>
                              <a:gd name="connsiteY78" fmla="*/ 4789714 h 6810103"/>
                              <a:gd name="connsiteX79" fmla="*/ 78377 w 1341120"/>
                              <a:gd name="connsiteY79" fmla="*/ 4868091 h 6810103"/>
                              <a:gd name="connsiteX80" fmla="*/ 87086 w 1341120"/>
                              <a:gd name="connsiteY80" fmla="*/ 4894217 h 6810103"/>
                              <a:gd name="connsiteX81" fmla="*/ 95794 w 1341120"/>
                              <a:gd name="connsiteY81" fmla="*/ 4920343 h 6810103"/>
                              <a:gd name="connsiteX82" fmla="*/ 156754 w 1341120"/>
                              <a:gd name="connsiteY82" fmla="*/ 4963886 h 6810103"/>
                              <a:gd name="connsiteX83" fmla="*/ 174172 w 1341120"/>
                              <a:gd name="connsiteY83" fmla="*/ 5085806 h 6810103"/>
                              <a:gd name="connsiteX84" fmla="*/ 191589 w 1341120"/>
                              <a:gd name="connsiteY84" fmla="*/ 5120640 h 6810103"/>
                              <a:gd name="connsiteX85" fmla="*/ 209006 w 1341120"/>
                              <a:gd name="connsiteY85" fmla="*/ 5259977 h 6810103"/>
                              <a:gd name="connsiteX86" fmla="*/ 217714 w 1341120"/>
                              <a:gd name="connsiteY86" fmla="*/ 5286103 h 6810103"/>
                              <a:gd name="connsiteX87" fmla="*/ 278674 w 1341120"/>
                              <a:gd name="connsiteY87" fmla="*/ 5364480 h 6810103"/>
                              <a:gd name="connsiteX88" fmla="*/ 322217 w 1341120"/>
                              <a:gd name="connsiteY88" fmla="*/ 5416731 h 6810103"/>
                              <a:gd name="connsiteX89" fmla="*/ 330926 w 1341120"/>
                              <a:gd name="connsiteY89" fmla="*/ 5460274 h 6810103"/>
                              <a:gd name="connsiteX90" fmla="*/ 391886 w 1341120"/>
                              <a:gd name="connsiteY90" fmla="*/ 5521234 h 6810103"/>
                              <a:gd name="connsiteX91" fmla="*/ 391886 w 1341120"/>
                              <a:gd name="connsiteY91" fmla="*/ 5599611 h 6810103"/>
                              <a:gd name="connsiteX92" fmla="*/ 409303 w 1341120"/>
                              <a:gd name="connsiteY92" fmla="*/ 5799908 h 6810103"/>
                              <a:gd name="connsiteX93" fmla="*/ 435429 w 1341120"/>
                              <a:gd name="connsiteY93" fmla="*/ 5860868 h 6810103"/>
                              <a:gd name="connsiteX94" fmla="*/ 444137 w 1341120"/>
                              <a:gd name="connsiteY94" fmla="*/ 5886994 h 6810103"/>
                              <a:gd name="connsiteX95" fmla="*/ 470263 w 1341120"/>
                              <a:gd name="connsiteY95" fmla="*/ 5904411 h 6810103"/>
                              <a:gd name="connsiteX96" fmla="*/ 522514 w 1341120"/>
                              <a:gd name="connsiteY96" fmla="*/ 5921828 h 6810103"/>
                              <a:gd name="connsiteX97" fmla="*/ 531223 w 1341120"/>
                              <a:gd name="connsiteY97" fmla="*/ 6043748 h 6810103"/>
                              <a:gd name="connsiteX98" fmla="*/ 548640 w 1341120"/>
                              <a:gd name="connsiteY98" fmla="*/ 6148251 h 6810103"/>
                              <a:gd name="connsiteX99" fmla="*/ 539932 w 1341120"/>
                              <a:gd name="connsiteY99" fmla="*/ 6261463 h 6810103"/>
                              <a:gd name="connsiteX100" fmla="*/ 670560 w 1341120"/>
                              <a:gd name="connsiteY100" fmla="*/ 6522720 h 6810103"/>
                              <a:gd name="connsiteX101" fmla="*/ 714103 w 1341120"/>
                              <a:gd name="connsiteY101" fmla="*/ 6566263 h 6810103"/>
                              <a:gd name="connsiteX102" fmla="*/ 748937 w 1341120"/>
                              <a:gd name="connsiteY102" fmla="*/ 6635931 h 6810103"/>
                              <a:gd name="connsiteX103" fmla="*/ 766354 w 1341120"/>
                              <a:gd name="connsiteY103" fmla="*/ 6662057 h 6810103"/>
                              <a:gd name="connsiteX104" fmla="*/ 792480 w 1341120"/>
                              <a:gd name="connsiteY104" fmla="*/ 6731726 h 6810103"/>
                              <a:gd name="connsiteX105" fmla="*/ 809897 w 1341120"/>
                              <a:gd name="connsiteY105" fmla="*/ 6757851 h 6810103"/>
                              <a:gd name="connsiteX106" fmla="*/ 836023 w 1341120"/>
                              <a:gd name="connsiteY106" fmla="*/ 6775268 h 6810103"/>
                              <a:gd name="connsiteX107" fmla="*/ 844732 w 1341120"/>
                              <a:gd name="connsiteY107" fmla="*/ 6810103 h 6810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Lst>
                            <a:rect l="l" t="t" r="r" b="b"/>
                            <a:pathLst>
                              <a:path w="1341120" h="6810103">
                                <a:moveTo>
                                  <a:pt x="1341120" y="0"/>
                                </a:moveTo>
                                <a:cubicBezTo>
                                  <a:pt x="1338956" y="15150"/>
                                  <a:pt x="1335396" y="66039"/>
                                  <a:pt x="1323703" y="87086"/>
                                </a:cubicBezTo>
                                <a:cubicBezTo>
                                  <a:pt x="1313537" y="105384"/>
                                  <a:pt x="1288869" y="139337"/>
                                  <a:pt x="1288869" y="139337"/>
                                </a:cubicBezTo>
                                <a:cubicBezTo>
                                  <a:pt x="1286906" y="151116"/>
                                  <a:pt x="1278536" y="209894"/>
                                  <a:pt x="1271452" y="226423"/>
                                </a:cubicBezTo>
                                <a:cubicBezTo>
                                  <a:pt x="1267329" y="236043"/>
                                  <a:pt x="1259840" y="243840"/>
                                  <a:pt x="1254034" y="252548"/>
                                </a:cubicBezTo>
                                <a:cubicBezTo>
                                  <a:pt x="1251131" y="264160"/>
                                  <a:pt x="1248765" y="275919"/>
                                  <a:pt x="1245326" y="287383"/>
                                </a:cubicBezTo>
                                <a:cubicBezTo>
                                  <a:pt x="1245315" y="287421"/>
                                  <a:pt x="1223560" y="352678"/>
                                  <a:pt x="1219200" y="365760"/>
                                </a:cubicBezTo>
                                <a:lnTo>
                                  <a:pt x="1184366" y="470263"/>
                                </a:lnTo>
                                <a:cubicBezTo>
                                  <a:pt x="1184362" y="470276"/>
                                  <a:pt x="1166952" y="522501"/>
                                  <a:pt x="1166949" y="522514"/>
                                </a:cubicBezTo>
                                <a:cubicBezTo>
                                  <a:pt x="1164046" y="537028"/>
                                  <a:pt x="1163437" y="552198"/>
                                  <a:pt x="1158240" y="566057"/>
                                </a:cubicBezTo>
                                <a:cubicBezTo>
                                  <a:pt x="1154565" y="575857"/>
                                  <a:pt x="1146629" y="583474"/>
                                  <a:pt x="1140823" y="592183"/>
                                </a:cubicBezTo>
                                <a:cubicBezTo>
                                  <a:pt x="1138411" y="604243"/>
                                  <a:pt x="1131773" y="646790"/>
                                  <a:pt x="1123406" y="661851"/>
                                </a:cubicBezTo>
                                <a:cubicBezTo>
                                  <a:pt x="1113240" y="680150"/>
                                  <a:pt x="1095192" y="694244"/>
                                  <a:pt x="1088572" y="714103"/>
                                </a:cubicBezTo>
                                <a:cubicBezTo>
                                  <a:pt x="1077266" y="748017"/>
                                  <a:pt x="1086354" y="733737"/>
                                  <a:pt x="1062446" y="757646"/>
                                </a:cubicBezTo>
                                <a:cubicBezTo>
                                  <a:pt x="1060429" y="771767"/>
                                  <a:pt x="1053826" y="832912"/>
                                  <a:pt x="1045029" y="853440"/>
                                </a:cubicBezTo>
                                <a:cubicBezTo>
                                  <a:pt x="1033629" y="880042"/>
                                  <a:pt x="1026720" y="877152"/>
                                  <a:pt x="1010194" y="896983"/>
                                </a:cubicBezTo>
                                <a:cubicBezTo>
                                  <a:pt x="1000902" y="908133"/>
                                  <a:pt x="992777" y="920206"/>
                                  <a:pt x="984069" y="931817"/>
                                </a:cubicBezTo>
                                <a:cubicBezTo>
                                  <a:pt x="962178" y="997486"/>
                                  <a:pt x="991707" y="916541"/>
                                  <a:pt x="957943" y="984068"/>
                                </a:cubicBezTo>
                                <a:cubicBezTo>
                                  <a:pt x="929183" y="1041588"/>
                                  <a:pt x="973414" y="978083"/>
                                  <a:pt x="931817" y="1036320"/>
                                </a:cubicBezTo>
                                <a:cubicBezTo>
                                  <a:pt x="923381" y="1048131"/>
                                  <a:pt x="914984" y="1060004"/>
                                  <a:pt x="905692" y="1071154"/>
                                </a:cubicBezTo>
                                <a:cubicBezTo>
                                  <a:pt x="900436" y="1077462"/>
                                  <a:pt x="893403" y="1082160"/>
                                  <a:pt x="888274" y="1088571"/>
                                </a:cubicBezTo>
                                <a:cubicBezTo>
                                  <a:pt x="881736" y="1096744"/>
                                  <a:pt x="876663" y="1105988"/>
                                  <a:pt x="870857" y="1114697"/>
                                </a:cubicBezTo>
                                <a:cubicBezTo>
                                  <a:pt x="867954" y="1123406"/>
                                  <a:pt x="866607" y="1132799"/>
                                  <a:pt x="862149" y="1140823"/>
                                </a:cubicBezTo>
                                <a:cubicBezTo>
                                  <a:pt x="847837" y="1166584"/>
                                  <a:pt x="826022" y="1199886"/>
                                  <a:pt x="801189" y="1219200"/>
                                </a:cubicBezTo>
                                <a:cubicBezTo>
                                  <a:pt x="784666" y="1232052"/>
                                  <a:pt x="763739" y="1239232"/>
                                  <a:pt x="748937" y="1254034"/>
                                </a:cubicBezTo>
                                <a:cubicBezTo>
                                  <a:pt x="697993" y="1304978"/>
                                  <a:pt x="722473" y="1286191"/>
                                  <a:pt x="679269" y="1314994"/>
                                </a:cubicBezTo>
                                <a:lnTo>
                                  <a:pt x="653143" y="1393371"/>
                                </a:lnTo>
                                <a:cubicBezTo>
                                  <a:pt x="647337" y="1410788"/>
                                  <a:pt x="640179" y="1427812"/>
                                  <a:pt x="635726" y="1445623"/>
                                </a:cubicBezTo>
                                <a:cubicBezTo>
                                  <a:pt x="632823" y="1457234"/>
                                  <a:pt x="630456" y="1468993"/>
                                  <a:pt x="627017" y="1480457"/>
                                </a:cubicBezTo>
                                <a:cubicBezTo>
                                  <a:pt x="621741" y="1498042"/>
                                  <a:pt x="615406" y="1515291"/>
                                  <a:pt x="609600" y="1532708"/>
                                </a:cubicBezTo>
                                <a:lnTo>
                                  <a:pt x="592183" y="1584960"/>
                                </a:lnTo>
                                <a:cubicBezTo>
                                  <a:pt x="589280" y="1593669"/>
                                  <a:pt x="585700" y="1602180"/>
                                  <a:pt x="583474" y="1611086"/>
                                </a:cubicBezTo>
                                <a:lnTo>
                                  <a:pt x="574766" y="1645920"/>
                                </a:lnTo>
                                <a:cubicBezTo>
                                  <a:pt x="554807" y="1845500"/>
                                  <a:pt x="556080" y="1797261"/>
                                  <a:pt x="574766" y="2133600"/>
                                </a:cubicBezTo>
                                <a:cubicBezTo>
                                  <a:pt x="577790" y="2188024"/>
                                  <a:pt x="586308" y="2194456"/>
                                  <a:pt x="609600" y="2229394"/>
                                </a:cubicBezTo>
                                <a:cubicBezTo>
                                  <a:pt x="612503" y="2287451"/>
                                  <a:pt x="607331" y="2346482"/>
                                  <a:pt x="618309" y="2403566"/>
                                </a:cubicBezTo>
                                <a:cubicBezTo>
                                  <a:pt x="630180" y="2465293"/>
                                  <a:pt x="655917" y="2438016"/>
                                  <a:pt x="670560" y="2481943"/>
                                </a:cubicBezTo>
                                <a:cubicBezTo>
                                  <a:pt x="683054" y="2519423"/>
                                  <a:pt x="677043" y="2499163"/>
                                  <a:pt x="687977" y="2542903"/>
                                </a:cubicBezTo>
                                <a:cubicBezTo>
                                  <a:pt x="659954" y="2626975"/>
                                  <a:pt x="704885" y="2496282"/>
                                  <a:pt x="661852" y="2603863"/>
                                </a:cubicBezTo>
                                <a:cubicBezTo>
                                  <a:pt x="630762" y="2681587"/>
                                  <a:pt x="660525" y="2631977"/>
                                  <a:pt x="627017" y="2682240"/>
                                </a:cubicBezTo>
                                <a:cubicBezTo>
                                  <a:pt x="629023" y="2718353"/>
                                  <a:pt x="645572" y="2870414"/>
                                  <a:pt x="627017" y="2926080"/>
                                </a:cubicBezTo>
                                <a:cubicBezTo>
                                  <a:pt x="623707" y="2936009"/>
                                  <a:pt x="609065" y="2936959"/>
                                  <a:pt x="600892" y="2943497"/>
                                </a:cubicBezTo>
                                <a:cubicBezTo>
                                  <a:pt x="594481" y="2948626"/>
                                  <a:pt x="589280" y="2955108"/>
                                  <a:pt x="583474" y="2960914"/>
                                </a:cubicBezTo>
                                <a:cubicBezTo>
                                  <a:pt x="586377" y="2969623"/>
                                  <a:pt x="595592" y="2978517"/>
                                  <a:pt x="592183" y="2987040"/>
                                </a:cubicBezTo>
                                <a:cubicBezTo>
                                  <a:pt x="588296" y="2996758"/>
                                  <a:pt x="573458" y="2997056"/>
                                  <a:pt x="566057" y="3004457"/>
                                </a:cubicBezTo>
                                <a:cubicBezTo>
                                  <a:pt x="555794" y="3014720"/>
                                  <a:pt x="549378" y="3028271"/>
                                  <a:pt x="539932" y="3039291"/>
                                </a:cubicBezTo>
                                <a:cubicBezTo>
                                  <a:pt x="531917" y="3048642"/>
                                  <a:pt x="521690" y="3055956"/>
                                  <a:pt x="513806" y="3065417"/>
                                </a:cubicBezTo>
                                <a:cubicBezTo>
                                  <a:pt x="507106" y="3073458"/>
                                  <a:pt x="504562" y="3085005"/>
                                  <a:pt x="496389" y="3091543"/>
                                </a:cubicBezTo>
                                <a:cubicBezTo>
                                  <a:pt x="489221" y="3097277"/>
                                  <a:pt x="478972" y="3097348"/>
                                  <a:pt x="470263" y="3100251"/>
                                </a:cubicBezTo>
                                <a:cubicBezTo>
                                  <a:pt x="467360" y="3167017"/>
                                  <a:pt x="472540" y="3234629"/>
                                  <a:pt x="461554" y="3300548"/>
                                </a:cubicBezTo>
                                <a:cubicBezTo>
                                  <a:pt x="460045" y="3309603"/>
                                  <a:pt x="442597" y="3303522"/>
                                  <a:pt x="435429" y="3309257"/>
                                </a:cubicBezTo>
                                <a:cubicBezTo>
                                  <a:pt x="399831" y="3337737"/>
                                  <a:pt x="436103" y="3331495"/>
                                  <a:pt x="400594" y="3352800"/>
                                </a:cubicBezTo>
                                <a:cubicBezTo>
                                  <a:pt x="392723" y="3357523"/>
                                  <a:pt x="383177" y="3358605"/>
                                  <a:pt x="374469" y="3361508"/>
                                </a:cubicBezTo>
                                <a:cubicBezTo>
                                  <a:pt x="365760" y="3367314"/>
                                  <a:pt x="357705" y="3374245"/>
                                  <a:pt x="348343" y="3378926"/>
                                </a:cubicBezTo>
                                <a:cubicBezTo>
                                  <a:pt x="340132" y="3383031"/>
                                  <a:pt x="327952" y="3380466"/>
                                  <a:pt x="322217" y="3387634"/>
                                </a:cubicBezTo>
                                <a:cubicBezTo>
                                  <a:pt x="314740" y="3396980"/>
                                  <a:pt x="318224" y="3411467"/>
                                  <a:pt x="313509" y="3422468"/>
                                </a:cubicBezTo>
                                <a:cubicBezTo>
                                  <a:pt x="309386" y="3432088"/>
                                  <a:pt x="300773" y="3439233"/>
                                  <a:pt x="296092" y="3448594"/>
                                </a:cubicBezTo>
                                <a:cubicBezTo>
                                  <a:pt x="262848" y="3515083"/>
                                  <a:pt x="324427" y="3425329"/>
                                  <a:pt x="261257" y="3509554"/>
                                </a:cubicBezTo>
                                <a:cubicBezTo>
                                  <a:pt x="258354" y="3518263"/>
                                  <a:pt x="258426" y="3528628"/>
                                  <a:pt x="252549" y="3535680"/>
                                </a:cubicBezTo>
                                <a:cubicBezTo>
                                  <a:pt x="232271" y="3560014"/>
                                  <a:pt x="217633" y="3561833"/>
                                  <a:pt x="191589" y="3570514"/>
                                </a:cubicBezTo>
                                <a:cubicBezTo>
                                  <a:pt x="185783" y="3579223"/>
                                  <a:pt x="178853" y="3587279"/>
                                  <a:pt x="174172" y="3596640"/>
                                </a:cubicBezTo>
                                <a:cubicBezTo>
                                  <a:pt x="170067" y="3604851"/>
                                  <a:pt x="171954" y="3616275"/>
                                  <a:pt x="165463" y="3622766"/>
                                </a:cubicBezTo>
                                <a:cubicBezTo>
                                  <a:pt x="141563" y="3646666"/>
                                  <a:pt x="86062" y="3645754"/>
                                  <a:pt x="60960" y="3648891"/>
                                </a:cubicBezTo>
                                <a:cubicBezTo>
                                  <a:pt x="58057" y="3686628"/>
                                  <a:pt x="57366" y="3724601"/>
                                  <a:pt x="52252" y="3762103"/>
                                </a:cubicBezTo>
                                <a:cubicBezTo>
                                  <a:pt x="48636" y="3788621"/>
                                  <a:pt x="35948" y="3813740"/>
                                  <a:pt x="34834" y="3840480"/>
                                </a:cubicBezTo>
                                <a:cubicBezTo>
                                  <a:pt x="33017" y="3884081"/>
                                  <a:pt x="41561" y="3927514"/>
                                  <a:pt x="43543" y="3971108"/>
                                </a:cubicBezTo>
                                <a:cubicBezTo>
                                  <a:pt x="47368" y="4055254"/>
                                  <a:pt x="44390" y="4139792"/>
                                  <a:pt x="52252" y="4223657"/>
                                </a:cubicBezTo>
                                <a:cubicBezTo>
                                  <a:pt x="53229" y="4234078"/>
                                  <a:pt x="62268" y="4242382"/>
                                  <a:pt x="69669" y="4249783"/>
                                </a:cubicBezTo>
                                <a:cubicBezTo>
                                  <a:pt x="77070" y="4257184"/>
                                  <a:pt x="87086" y="4261394"/>
                                  <a:pt x="95794" y="4267200"/>
                                </a:cubicBezTo>
                                <a:cubicBezTo>
                                  <a:pt x="98697" y="4275909"/>
                                  <a:pt x="103107" y="4284253"/>
                                  <a:pt x="104503" y="4293326"/>
                                </a:cubicBezTo>
                                <a:cubicBezTo>
                                  <a:pt x="123749" y="4418418"/>
                                  <a:pt x="100959" y="4343650"/>
                                  <a:pt x="121920" y="4406537"/>
                                </a:cubicBezTo>
                                <a:cubicBezTo>
                                  <a:pt x="116114" y="4426857"/>
                                  <a:pt x="108398" y="4446726"/>
                                  <a:pt x="104503" y="4467497"/>
                                </a:cubicBezTo>
                                <a:cubicBezTo>
                                  <a:pt x="85203" y="4570429"/>
                                  <a:pt x="114132" y="4518367"/>
                                  <a:pt x="78377" y="4572000"/>
                                </a:cubicBezTo>
                                <a:cubicBezTo>
                                  <a:pt x="66766" y="4566194"/>
                                  <a:pt x="51854" y="4544610"/>
                                  <a:pt x="43543" y="4554583"/>
                                </a:cubicBezTo>
                                <a:cubicBezTo>
                                  <a:pt x="28560" y="4572562"/>
                                  <a:pt x="40992" y="4601672"/>
                                  <a:pt x="34834" y="4624251"/>
                                </a:cubicBezTo>
                                <a:cubicBezTo>
                                  <a:pt x="32080" y="4634349"/>
                                  <a:pt x="22610" y="4641290"/>
                                  <a:pt x="17417" y="4650377"/>
                                </a:cubicBezTo>
                                <a:cubicBezTo>
                                  <a:pt x="10976" y="4661648"/>
                                  <a:pt x="5806" y="4673600"/>
                                  <a:pt x="0" y="4685211"/>
                                </a:cubicBezTo>
                                <a:cubicBezTo>
                                  <a:pt x="20427" y="4746491"/>
                                  <a:pt x="-6162" y="4670829"/>
                                  <a:pt x="26126" y="4746171"/>
                                </a:cubicBezTo>
                                <a:cubicBezTo>
                                  <a:pt x="43083" y="4785739"/>
                                  <a:pt x="23286" y="4760750"/>
                                  <a:pt x="52252" y="4789714"/>
                                </a:cubicBezTo>
                                <a:lnTo>
                                  <a:pt x="78377" y="4868091"/>
                                </a:lnTo>
                                <a:lnTo>
                                  <a:pt x="87086" y="4894217"/>
                                </a:lnTo>
                                <a:cubicBezTo>
                                  <a:pt x="89989" y="4902926"/>
                                  <a:pt x="88450" y="4914835"/>
                                  <a:pt x="95794" y="4920343"/>
                                </a:cubicBezTo>
                                <a:cubicBezTo>
                                  <a:pt x="139002" y="4952748"/>
                                  <a:pt x="118553" y="4938416"/>
                                  <a:pt x="156754" y="4963886"/>
                                </a:cubicBezTo>
                                <a:cubicBezTo>
                                  <a:pt x="183795" y="5045004"/>
                                  <a:pt x="136016" y="4895029"/>
                                  <a:pt x="174172" y="5085806"/>
                                </a:cubicBezTo>
                                <a:cubicBezTo>
                                  <a:pt x="176718" y="5098536"/>
                                  <a:pt x="185783" y="5109029"/>
                                  <a:pt x="191589" y="5120640"/>
                                </a:cubicBezTo>
                                <a:cubicBezTo>
                                  <a:pt x="197395" y="5167086"/>
                                  <a:pt x="194205" y="5215572"/>
                                  <a:pt x="209006" y="5259977"/>
                                </a:cubicBezTo>
                                <a:cubicBezTo>
                                  <a:pt x="211909" y="5268686"/>
                                  <a:pt x="212622" y="5278465"/>
                                  <a:pt x="217714" y="5286103"/>
                                </a:cubicBezTo>
                                <a:cubicBezTo>
                                  <a:pt x="236073" y="5313642"/>
                                  <a:pt x="260314" y="5336941"/>
                                  <a:pt x="278674" y="5364480"/>
                                </a:cubicBezTo>
                                <a:cubicBezTo>
                                  <a:pt x="302924" y="5400853"/>
                                  <a:pt x="288691" y="5383205"/>
                                  <a:pt x="322217" y="5416731"/>
                                </a:cubicBezTo>
                                <a:cubicBezTo>
                                  <a:pt x="325120" y="5431245"/>
                                  <a:pt x="322715" y="5447958"/>
                                  <a:pt x="330926" y="5460274"/>
                                </a:cubicBezTo>
                                <a:cubicBezTo>
                                  <a:pt x="346866" y="5484184"/>
                                  <a:pt x="391886" y="5521234"/>
                                  <a:pt x="391886" y="5521234"/>
                                </a:cubicBezTo>
                                <a:cubicBezTo>
                                  <a:pt x="411489" y="5580047"/>
                                  <a:pt x="391886" y="5507652"/>
                                  <a:pt x="391886" y="5599611"/>
                                </a:cubicBezTo>
                                <a:cubicBezTo>
                                  <a:pt x="391886" y="5665958"/>
                                  <a:pt x="393025" y="5734801"/>
                                  <a:pt x="409303" y="5799908"/>
                                </a:cubicBezTo>
                                <a:cubicBezTo>
                                  <a:pt x="417473" y="5832587"/>
                                  <a:pt x="420474" y="5825973"/>
                                  <a:pt x="435429" y="5860868"/>
                                </a:cubicBezTo>
                                <a:cubicBezTo>
                                  <a:pt x="439045" y="5869305"/>
                                  <a:pt x="438403" y="5879826"/>
                                  <a:pt x="444137" y="5886994"/>
                                </a:cubicBezTo>
                                <a:cubicBezTo>
                                  <a:pt x="450675" y="5895167"/>
                                  <a:pt x="460699" y="5900160"/>
                                  <a:pt x="470263" y="5904411"/>
                                </a:cubicBezTo>
                                <a:cubicBezTo>
                                  <a:pt x="487040" y="5911867"/>
                                  <a:pt x="522514" y="5921828"/>
                                  <a:pt x="522514" y="5921828"/>
                                </a:cubicBezTo>
                                <a:cubicBezTo>
                                  <a:pt x="566855" y="5966169"/>
                                  <a:pt x="531223" y="5921673"/>
                                  <a:pt x="531223" y="6043748"/>
                                </a:cubicBezTo>
                                <a:cubicBezTo>
                                  <a:pt x="531223" y="6102080"/>
                                  <a:pt x="535015" y="6107374"/>
                                  <a:pt x="548640" y="6148251"/>
                                </a:cubicBezTo>
                                <a:cubicBezTo>
                                  <a:pt x="545737" y="6185988"/>
                                  <a:pt x="531595" y="6224544"/>
                                  <a:pt x="539932" y="6261463"/>
                                </a:cubicBezTo>
                                <a:cubicBezTo>
                                  <a:pt x="551162" y="6311197"/>
                                  <a:pt x="633556" y="6470297"/>
                                  <a:pt x="670560" y="6522720"/>
                                </a:cubicBezTo>
                                <a:cubicBezTo>
                                  <a:pt x="682397" y="6539489"/>
                                  <a:pt x="701280" y="6550235"/>
                                  <a:pt x="714103" y="6566263"/>
                                </a:cubicBezTo>
                                <a:cubicBezTo>
                                  <a:pt x="762385" y="6626615"/>
                                  <a:pt x="725422" y="6588901"/>
                                  <a:pt x="748937" y="6635931"/>
                                </a:cubicBezTo>
                                <a:cubicBezTo>
                                  <a:pt x="753618" y="6645293"/>
                                  <a:pt x="760548" y="6653348"/>
                                  <a:pt x="766354" y="6662057"/>
                                </a:cubicBezTo>
                                <a:cubicBezTo>
                                  <a:pt x="775879" y="6700154"/>
                                  <a:pt x="772241" y="6696308"/>
                                  <a:pt x="792480" y="6731726"/>
                                </a:cubicBezTo>
                                <a:cubicBezTo>
                                  <a:pt x="797673" y="6740813"/>
                                  <a:pt x="802496" y="6750450"/>
                                  <a:pt x="809897" y="6757851"/>
                                </a:cubicBezTo>
                                <a:cubicBezTo>
                                  <a:pt x="817298" y="6765252"/>
                                  <a:pt x="827314" y="6769462"/>
                                  <a:pt x="836023" y="6775268"/>
                                </a:cubicBezTo>
                                <a:lnTo>
                                  <a:pt x="844732" y="6810103"/>
                                </a:lnTo>
                              </a:path>
                            </a:pathLst>
                          </a:custGeom>
                          <a:noFill/>
                          <a:ln w="28575">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44" name="TextBox 31"/>
                        <wps:cNvSpPr txBox="1">
                          <a:spLocks noChangeArrowheads="1"/>
                        </wps:cNvSpPr>
                        <wps:spPr bwMode="auto">
                          <a:xfrm>
                            <a:off x="1816100" y="1990633"/>
                            <a:ext cx="6000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175" w:rsidRDefault="00200175" w:rsidP="00200175">
                              <w:pPr>
                                <w:pStyle w:val="NormalWeb"/>
                                <w:spacing w:before="0" w:beforeAutospacing="0" w:after="0" w:afterAutospacing="0"/>
                                <w:textAlignment w:val="baseline"/>
                              </w:pPr>
                              <w:r>
                                <w:rPr>
                                  <w:rFonts w:ascii="Arial" w:hAnsi="Arial" w:cs="Arial"/>
                                  <w:color w:val="FFFF00"/>
                                  <w:kern w:val="24"/>
                                  <w:sz w:val="28"/>
                                  <w:szCs w:val="28"/>
                                  <w:rtl/>
                                </w:rPr>
                                <w:t>רעננה</w:t>
                              </w:r>
                            </w:p>
                          </w:txbxContent>
                        </wps:txbx>
                        <wps:bodyPr wrap="none">
                          <a:spAutoFit/>
                        </wps:bodyPr>
                      </wps:wsp>
                      <wpg:grpSp>
                        <wpg:cNvPr id="45" name="קבוצה 45"/>
                        <wpg:cNvGrpSpPr>
                          <a:grpSpLocks/>
                        </wpg:cNvGrpSpPr>
                        <wpg:grpSpPr bwMode="auto">
                          <a:xfrm>
                            <a:off x="-1" y="919163"/>
                            <a:ext cx="5176843" cy="5688013"/>
                            <a:chOff x="0" y="919163"/>
                            <a:chExt cx="5176483" cy="5687167"/>
                          </a:xfrm>
                        </wpg:grpSpPr>
                        <wps:wsp>
                          <wps:cNvPr id="46" name="מחבר ישר 46"/>
                          <wps:cNvCnPr/>
                          <wps:spPr>
                            <a:xfrm flipV="1">
                              <a:off x="4974885" y="1423913"/>
                              <a:ext cx="201598" cy="1223780"/>
                            </a:xfrm>
                            <a:prstGeom prst="line">
                              <a:avLst/>
                            </a:prstGeom>
                            <a:ln w="38100">
                              <a:solidFill>
                                <a:srgbClr val="3333FF"/>
                              </a:solidFill>
                            </a:ln>
                          </wps:spPr>
                          <wps:style>
                            <a:lnRef idx="1">
                              <a:schemeClr val="accent1"/>
                            </a:lnRef>
                            <a:fillRef idx="0">
                              <a:schemeClr val="accent1"/>
                            </a:fillRef>
                            <a:effectRef idx="0">
                              <a:schemeClr val="accent1"/>
                            </a:effectRef>
                            <a:fontRef idx="minor">
                              <a:schemeClr val="tx1"/>
                            </a:fontRef>
                          </wps:style>
                          <wps:bodyPr/>
                        </wps:wsp>
                        <wps:wsp>
                          <wps:cNvPr id="47" name="מחבר ישר 47"/>
                          <wps:cNvCnPr/>
                          <wps:spPr>
                            <a:xfrm flipH="1" flipV="1">
                              <a:off x="1522308" y="919163"/>
                              <a:ext cx="3654175" cy="504750"/>
                            </a:xfrm>
                            <a:prstGeom prst="line">
                              <a:avLst/>
                            </a:prstGeom>
                            <a:ln w="38100">
                              <a:solidFill>
                                <a:srgbClr val="3333FF"/>
                              </a:solidFill>
                            </a:ln>
                          </wps:spPr>
                          <wps:style>
                            <a:lnRef idx="1">
                              <a:schemeClr val="accent1"/>
                            </a:lnRef>
                            <a:fillRef idx="0">
                              <a:schemeClr val="accent1"/>
                            </a:fillRef>
                            <a:effectRef idx="0">
                              <a:schemeClr val="accent1"/>
                            </a:effectRef>
                            <a:fontRef idx="minor">
                              <a:schemeClr val="tx1"/>
                            </a:fontRef>
                          </wps:style>
                          <wps:bodyPr/>
                        </wps:wsp>
                        <wpg:grpSp>
                          <wpg:cNvPr id="48" name="קבוצה 48"/>
                          <wpg:cNvGrpSpPr>
                            <a:grpSpLocks/>
                          </wpg:cNvGrpSpPr>
                          <wpg:grpSpPr bwMode="auto">
                            <a:xfrm>
                              <a:off x="2728725" y="949320"/>
                              <a:ext cx="2246158" cy="5226861"/>
                              <a:chOff x="2728725" y="949320"/>
                              <a:chExt cx="2246158" cy="5226861"/>
                            </a:xfrm>
                          </wpg:grpSpPr>
                          <wps:wsp>
                            <wps:cNvPr id="49" name="מחבר ישר 49"/>
                            <wps:cNvCnPr/>
                            <wps:spPr>
                              <a:xfrm flipV="1">
                                <a:off x="2911275" y="2647693"/>
                                <a:ext cx="2063608" cy="3528488"/>
                              </a:xfrm>
                              <a:prstGeom prst="line">
                                <a:avLst/>
                              </a:prstGeom>
                              <a:ln w="38100">
                                <a:solidFill>
                                  <a:srgbClr val="3333FF"/>
                                </a:solidFill>
                              </a:ln>
                            </wps:spPr>
                            <wps:style>
                              <a:lnRef idx="1">
                                <a:schemeClr val="accent1"/>
                              </a:lnRef>
                              <a:fillRef idx="0">
                                <a:schemeClr val="accent1"/>
                              </a:fillRef>
                              <a:effectRef idx="0">
                                <a:schemeClr val="accent1"/>
                              </a:effectRef>
                              <a:fontRef idx="minor">
                                <a:schemeClr val="tx1"/>
                              </a:fontRef>
                            </wps:style>
                            <wps:bodyPr/>
                          </wps:wsp>
                          <wps:wsp>
                            <wps:cNvPr id="50" name="חץ ימינה 50"/>
                            <wps:cNvSpPr/>
                            <wps:spPr>
                              <a:xfrm rot="408675">
                                <a:off x="2728725" y="949320"/>
                                <a:ext cx="576223" cy="360309"/>
                              </a:xfrm>
                              <a:prstGeom prst="rightArrow">
                                <a:avLst>
                                  <a:gd name="adj1" fmla="val 30649"/>
                                  <a:gd name="adj2" fmla="val 50000"/>
                                </a:avLst>
                              </a:prstGeom>
                              <a:solidFill>
                                <a:srgbClr val="3333FF"/>
                              </a:solidFill>
                              <a:ln>
                                <a:solidFill>
                                  <a:srgbClr val="3333FF"/>
                                </a:solidFill>
                              </a:ln>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51" name="חץ ימינה 51"/>
                            <wps:cNvSpPr/>
                            <wps:spPr>
                              <a:xfrm rot="7134892">
                                <a:off x="3541493" y="4360335"/>
                                <a:ext cx="576176" cy="360338"/>
                              </a:xfrm>
                              <a:prstGeom prst="rightArrow">
                                <a:avLst>
                                  <a:gd name="adj1" fmla="val 30649"/>
                                  <a:gd name="adj2" fmla="val 50000"/>
                                </a:avLst>
                              </a:prstGeom>
                              <a:solidFill>
                                <a:srgbClr val="3333FF"/>
                              </a:solidFill>
                              <a:ln>
                                <a:solidFill>
                                  <a:srgbClr val="3333FF"/>
                                </a:solid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grpSp>
                        <wps:wsp>
                          <wps:cNvPr id="52" name="חץ ימינה 52"/>
                          <wps:cNvSpPr/>
                          <wps:spPr>
                            <a:xfrm rot="12613444">
                              <a:off x="26985" y="5587306"/>
                              <a:ext cx="2022337" cy="244439"/>
                            </a:xfrm>
                            <a:prstGeom prst="rightArrow">
                              <a:avLst>
                                <a:gd name="adj1" fmla="val 30649"/>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53" name="חץ ימינה 53"/>
                          <wps:cNvSpPr/>
                          <wps:spPr>
                            <a:xfrm rot="10385565">
                              <a:off x="0" y="6368240"/>
                              <a:ext cx="2014399" cy="238090"/>
                            </a:xfrm>
                            <a:prstGeom prst="rightArrow">
                              <a:avLst>
                                <a:gd name="adj1" fmla="val 30649"/>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wpg:grpSp>
                      <wps:wsp>
                        <wps:cNvPr id="54" name="TextBox 51"/>
                        <wps:cNvSpPr txBox="1">
                          <a:spLocks noChangeArrowheads="1"/>
                        </wps:cNvSpPr>
                        <wps:spPr bwMode="auto">
                          <a:xfrm rot="1870968">
                            <a:off x="661987" y="5441698"/>
                            <a:ext cx="83439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175" w:rsidRPr="00200175" w:rsidRDefault="00200175" w:rsidP="00200175">
                              <w:pPr>
                                <w:pStyle w:val="NormalWeb"/>
                                <w:spacing w:before="0" w:beforeAutospacing="0" w:after="0" w:afterAutospacing="0"/>
                                <w:textAlignment w:val="baseline"/>
                                <w:rPr>
                                  <w:color w:val="FF0000"/>
                                </w:rPr>
                              </w:pPr>
                              <w:r w:rsidRPr="00200175">
                                <w:rPr>
                                  <w:rFonts w:ascii="Arial" w:hAnsi="Arial" w:cs="Arial"/>
                                  <w:color w:val="FF0000"/>
                                  <w:kern w:val="24"/>
                                  <w:sz w:val="20"/>
                                  <w:szCs w:val="20"/>
                                  <w:rtl/>
                                </w:rPr>
                                <w:t>לתל אביב 30</w:t>
                              </w:r>
                            </w:p>
                          </w:txbxContent>
                        </wps:txbx>
                        <wps:bodyPr wrap="none">
                          <a:spAutoFit/>
                        </wps:bodyPr>
                      </wps:wsp>
                      <wps:wsp>
                        <wps:cNvPr id="55" name="TextBox 52"/>
                        <wps:cNvSpPr txBox="1">
                          <a:spLocks noChangeArrowheads="1"/>
                        </wps:cNvSpPr>
                        <wps:spPr bwMode="auto">
                          <a:xfrm rot="21125750">
                            <a:off x="282575" y="6259223"/>
                            <a:ext cx="9753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175" w:rsidRPr="00200175" w:rsidRDefault="00200175" w:rsidP="00200175">
                              <w:pPr>
                                <w:pStyle w:val="NormalWeb"/>
                                <w:spacing w:before="0" w:beforeAutospacing="0" w:after="0" w:afterAutospacing="0"/>
                                <w:textAlignment w:val="baseline"/>
                                <w:rPr>
                                  <w:color w:val="FF0000"/>
                                </w:rPr>
                              </w:pPr>
                              <w:r w:rsidRPr="00200175">
                                <w:rPr>
                                  <w:rFonts w:ascii="Arial" w:hAnsi="Arial" w:cs="Arial"/>
                                  <w:color w:val="FF0000"/>
                                  <w:kern w:val="24"/>
                                  <w:sz w:val="20"/>
                                  <w:szCs w:val="20"/>
                                  <w:rtl/>
                                </w:rPr>
                                <w:t>לחולון/בת ים 26</w:t>
                              </w:r>
                            </w:p>
                          </w:txbxContent>
                        </wps:txbx>
                        <wps:bodyPr wrap="none">
                          <a:spAutoFit/>
                        </wps:bodyPr>
                      </wps:wsp>
                      <wpg:grpSp>
                        <wpg:cNvPr id="56" name="קבוצה 56"/>
                        <wpg:cNvGrpSpPr>
                          <a:grpSpLocks/>
                        </wpg:cNvGrpSpPr>
                        <wpg:grpSpPr bwMode="auto">
                          <a:xfrm>
                            <a:off x="3468687" y="1184275"/>
                            <a:ext cx="1069975" cy="3505200"/>
                            <a:chOff x="3468687" y="1184275"/>
                            <a:chExt cx="1069975" cy="3505200"/>
                          </a:xfrm>
                        </wpg:grpSpPr>
                        <wps:wsp>
                          <wps:cNvPr id="57" name="מחבר חץ ישר 57"/>
                          <wps:cNvCnPr/>
                          <wps:spPr>
                            <a:xfrm>
                              <a:off x="3479800" y="1184275"/>
                              <a:ext cx="1058862" cy="2144713"/>
                            </a:xfrm>
                            <a:prstGeom prst="straightConnector1">
                              <a:avLst/>
                            </a:prstGeom>
                            <a:ln w="571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מחבר חץ ישר 58"/>
                          <wps:cNvCnPr/>
                          <wps:spPr>
                            <a:xfrm>
                              <a:off x="3468687" y="1184275"/>
                              <a:ext cx="254000" cy="3505200"/>
                            </a:xfrm>
                            <a:prstGeom prst="straightConnector1">
                              <a:avLst/>
                            </a:prstGeom>
                            <a:ln w="571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9" name="TextBox 63"/>
                        <wps:cNvSpPr txBox="1">
                          <a:spLocks noChangeArrowheads="1"/>
                        </wps:cNvSpPr>
                        <wps:spPr bwMode="auto">
                          <a:xfrm>
                            <a:off x="4538662" y="3249462"/>
                            <a:ext cx="78930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175" w:rsidRDefault="00200175" w:rsidP="00200175">
                              <w:pPr>
                                <w:pStyle w:val="NormalWeb"/>
                                <w:spacing w:before="0" w:beforeAutospacing="0" w:after="0" w:afterAutospacing="0"/>
                                <w:textAlignment w:val="baseline"/>
                              </w:pPr>
                              <w:r>
                                <w:rPr>
                                  <w:rFonts w:ascii="Arial" w:hAnsi="Arial" w:cs="Arial"/>
                                  <w:color w:val="FFFF00"/>
                                  <w:kern w:val="24"/>
                                  <w:sz w:val="28"/>
                                  <w:szCs w:val="28"/>
                                  <w:rtl/>
                                </w:rPr>
                                <w:t>כפר ברא</w:t>
                              </w:r>
                            </w:p>
                          </w:txbxContent>
                        </wps:txbx>
                        <wps:bodyPr wrap="none">
                          <a:spAutoFit/>
                        </wps:bodyPr>
                      </wps:wsp>
                      <wps:wsp>
                        <wps:cNvPr id="60" name="מחבר חץ ישר 60"/>
                        <wps:cNvCnPr/>
                        <wps:spPr>
                          <a:xfrm>
                            <a:off x="4024312" y="1277938"/>
                            <a:ext cx="219075" cy="252095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מחבר חץ ישר 61"/>
                        <wps:cNvCnPr/>
                        <wps:spPr>
                          <a:xfrm flipH="1">
                            <a:off x="3714750" y="1277938"/>
                            <a:ext cx="303212" cy="3376612"/>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TextBox 63"/>
                        <wps:cNvSpPr txBox="1">
                          <a:spLocks noChangeArrowheads="1"/>
                        </wps:cNvSpPr>
                        <wps:spPr bwMode="auto">
                          <a:xfrm rot="17427728">
                            <a:off x="4205287" y="534963"/>
                            <a:ext cx="82486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175" w:rsidRDefault="00200175" w:rsidP="00200175">
                              <w:pPr>
                                <w:pStyle w:val="NormalWeb"/>
                                <w:spacing w:before="0" w:beforeAutospacing="0" w:after="0" w:afterAutospacing="0"/>
                                <w:textAlignment w:val="baseline"/>
                              </w:pPr>
                              <w:r>
                                <w:rPr>
                                  <w:rFonts w:ascii="Arial" w:hAnsi="Arial" w:cs="Arial"/>
                                  <w:color w:val="FFFF00"/>
                                  <w:kern w:val="24"/>
                                  <w:sz w:val="28"/>
                                  <w:szCs w:val="28"/>
                                  <w:rtl/>
                                </w:rPr>
                                <w:t>כביש שש</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4B8418EF" id="קבוצה 3" o:spid="_x0000_s1026" style="position:absolute;left:0;text-align:left;margin-left:41.4pt;margin-top:1pt;width:449.25pt;height:540.35pt;z-index:251659264;mso-width-relative:margin;mso-height-relative:margin" coordorigin="" coordsize="57054,68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">
                <v:group id="קבוצה 11" o:spid="_x0000_s1027" style="position:absolute;left:15224;width:40116;height:67897" coordorigin="15224" coordsize="40116,67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2" o:spid="_x0000_s1028" type="#_x0000_t75" style="position:absolute;left:15736;width:39604;height:67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xNlrBAAAA2wAAAA8AAABkcnMvZG93bnJldi54bWxET01rwkAQvQv+h2WE3sykUiSkriIFQUp7&#10;qHrwOGSnSTQ7G3a3Ju2v7xYK3ubxPme1GW2nbuxD60TDY5aDYqmcaaXWcDru5gWoEEkMdU5YwzcH&#10;2KynkxWVxg3ywbdDrFUKkVCShibGvkQMVcOWQuZ6lsR9Om8pJuhrNJ6GFG47XOT5Ei21khoa6vml&#10;4ep6+LIa3n6wwCGnS//0WlyWZ/8uFRqtH2bj9hlU5DHexf/uvUnzF/D3SzoA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5xNlrBAAAA2wAAAA8AAAAAAAAAAAAAAAAAnwIA&#10;AGRycy9kb3ducmV2LnhtbFBLBQYAAAAABAAEAPcAAACNAwAAAAA=&#10;">
                    <v:imagedata r:id="rId10" o:title="" croptop="2490f" cropbottom="5243f" cropleft="2185f" cropright="3408f"/>
                    <v:path arrowok="t"/>
                  </v:shape>
                  <v:shape id="תמונה 14" o:spid="_x0000_s1029" type="#_x0000_t75" style="position:absolute;left:15224;width:10801;height:40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p3AAAAA2wAAAA8AAABkcnMvZG93bnJldi54bWxET01rwkAQvQv+h2WEXoruKqWG6CpiK/VY&#10;o+h1yI5JNDsbsltN/31XKHibx/uc+bKztbhR6yvHGsYjBYI4d6biQsNhvxkmIHxANlg7Jg2/5GG5&#10;6PfmmBp35x3dslCIGMI+RQ1lCE0qpc9LsuhHriGO3Nm1FkOEbSFNi/cYbms5UepdWqw4NpTY0Lqk&#10;/Jr9WA3f7E8TOd3k4WuV4MfxVX1eEqX1y6BbzUAE6sJT/O/emjj/DR6/xAPk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92GncAAAADbAAAADwAAAAAAAAAAAAAAAACfAgAA&#10;ZHJzL2Rvd25yZXYueG1sUEsFBgAAAAAEAAQA9wAAAIwDAAAAAA==&#10;">
                    <v:imagedata r:id="rId10" o:title="" croptop="1226f" cropbottom="28985f" cropleft="19618f" cropright="29570f"/>
                    <v:path arrowok="t"/>
                  </v:shape>
                </v:group>
                <v:line id="מחבר ישר 15" o:spid="_x0000_s1030" style="position:absolute;flip:y;visibility:visible;mso-wrap-style:square" from="19367,62325" to="28606,6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TscQAAADbAAAADwAAAGRycy9kb3ducmV2LnhtbERPS2vCQBC+F/wPywi9FN1oaS2pq4hY&#10;KFILPg49DtlpEszOhOyaRH99t1DobT6+58yXvatUS40vhQ1Mxgko4kxsybmB0/Ft9ALKB2SLlTAZ&#10;uJKH5WJwN8fUSsd7ag8hVzGEfYoGihDqVGufFeTQj6Umjty3NA5DhE2ubYNdDHeVnibJs3ZYcmwo&#10;sKZ1Qdn5cHEGtuuH6+fX7tbZ2UUepZXNPvs4G3M/7FevoAL14V/85363cf4T/P4SD9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SVOxxAAAANsAAAAPAAAAAAAAAAAA&#10;AAAAAKECAABkcnMvZG93bnJldi54bWxQSwUGAAAAAAQABAD5AAAAkgMAAAAA&#10;" strokecolor="#ffc000 [3207]" strokeweight="4.5pt">
                  <v:stroke joinstyle="miter"/>
                </v:line>
                <v:line id="מחבר ישר 16" o:spid="_x0000_s1031" style="position:absolute;visibility:visible;mso-wrap-style:square" from="19367,62325" to="26162,6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csb8AAADbAAAADwAAAGRycy9kb3ducmV2LnhtbERPS2sCMRC+F/wPYQQvRbNaKroaxVpK&#10;e/R5HzbjJriZLEmq23/fFAre5uN7znLduUbcKETrWcF4VIAgrry2XCs4HT+GMxAxIWtsPJOCH4qw&#10;XvWellhqf+c93Q6pFjmEY4kKTEptKWWsDDmMI98SZ+7ig8OUYailDnjP4a6Rk6KYSoeWc4PBlraG&#10;quvh2ynYfEY7f22sPe3O5sU9T/bhPbwpNeh3mwWIRF16iP/dXzrPn8LfL/kAu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ycsb8AAADbAAAADwAAAAAAAAAAAAAAAACh&#10;AgAAZHJzL2Rvd25yZXYueG1sUEsFBgAAAAAEAAQA+QAAAI0DAAAAAA==&#10;" strokecolor="#ffc000 [3207]" strokeweight="4.5pt">
                  <v:stroke joinstyle="miter"/>
                </v:line>
                <v:line id="מחבר ישר 17" o:spid="_x0000_s1032" style="position:absolute;flip:y;visibility:visible;mso-wrap-style:square" from="26162,61753" to="29114,6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z/r8IAAADbAAAADwAAAGRycy9kb3ducmV2LnhtbERPzWrCQBC+C77DMoIXqRultSW6ii0t&#10;iPVi9AGm2XETzM7G7NbEt3eFQm/z8f3OYtXZSlyp8aVjBZNxAoI4d7pko+B4+Hp6A+EDssbKMSm4&#10;kYfVst9bYKpdy3u6ZsGIGMI+RQVFCHUqpc8LsujHriaO3Mk1FkOEjZG6wTaG20pOk2QmLZYcGwqs&#10;6aOg/Jz9WgXfo3fqzEt7mszo5xLM7nn7mW2UGg669RxEoC78i//cGx3nv8Ljl3i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z/r8IAAADbAAAADwAAAAAAAAAAAAAA&#10;AAChAgAAZHJzL2Rvd25yZXYueG1sUEsFBgAAAAAEAAQA+QAAAJADAAAAAA==&#10;" strokecolor="red" strokeweight="4.5pt">
                  <v:stroke joinstyle="miter"/>
                </v:line>
                <v:oval id="אליפסה 28" o:spid="_x0000_s1033" style="position:absolute;left:46736;top:27908;width:2873;height:2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4Pb8A&#10;AADbAAAADwAAAGRycy9kb3ducmV2LnhtbERPy4rCMBTdC/MP4QqzkTFVRIbaKCLM4NYHOLO7NNe2&#10;2NyUJKb1781CcHk472IzmFZEcr6xrGA2zUAQl1Y3XCk4n36+vkH4gKyxtUwKHuRhs/4YFZhr2/OB&#10;4jFUIoWwz1FBHUKXS+nLmgz6qe2IE3e1zmBI0FVSO+xTuGnlPMuW0mDDqaHGjnY1lbfj3Sjou3bX&#10;7JeTf3OJt8Xfr4uTQxmV+hwP2xWIQEN4i1/uvVYwT2P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gvg9vwAAANsAAAAPAAAAAAAAAAAAAAAAAJgCAABkcnMvZG93bnJl&#10;di54bWxQSwUGAAAAAAQABAD1AAAAhAMAAAAA&#10;" strokecolor="#1f4d78 [1604]" strokeweight="1pt">
                  <v:fill r:id="rId11" o:title="" recolor="t" rotate="t" type="tile"/>
                  <v:stroke joinstyle="miter"/>
                </v:oval>
                <v:shapetype id="_x0000_t202" coordsize="21600,21600" o:spt="202" path="m,l,21600r21600,l21600,xe">
                  <v:stroke joinstyle="miter"/>
                  <v:path gradientshapeok="t" o:connecttype="rect"/>
                </v:shapetype>
                <v:shape id="TextBox 21" o:spid="_x0000_s1034" type="#_x0000_t202" style="position:absolute;left:43132;top:16906;width:7817;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4zMQA&#10;AADbAAAADwAAAGRycy9kb3ducmV2LnhtbESPzW7CMBCE70i8g7VIvYHDTysIGFTRInErDTzAKl7i&#10;kHgdxS6kffoaCYnjaGa+0aw2na3FlVpfOlYwHiUgiHOnSy4UnI674RyED8gaa8ek4Jc8bNb93gpT&#10;7W78TdcsFCJC2KeowITQpFL63JBFP3INcfTOrrUYomwLqVu8Rbit5SRJ3qTFkuOCwYa2hvIq+7EK&#10;5on9qqrF5ODt7G/8arYf7rO5KPUy6N6XIAJ14Rl+tPdawXQK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MzEAAAA2wAAAA8AAAAAAAAAAAAAAAAAmAIAAGRycy9k&#10;b3ducmV2LnhtbFBLBQYAAAAABAAEAPUAAACJAwAAAAA=&#10;" filled="f" stroked="f">
                  <v:textbox style="mso-fit-shape-to-text:t">
                    <w:txbxContent>
                      <w:p w:rsidR="00200175" w:rsidRDefault="00200175" w:rsidP="00200175">
                        <w:pPr>
                          <w:pStyle w:val="NormalWeb"/>
                          <w:spacing w:before="0" w:beforeAutospacing="0" w:after="0" w:afterAutospacing="0"/>
                          <w:textAlignment w:val="baseline"/>
                        </w:pPr>
                        <w:proofErr w:type="spellStart"/>
                        <w:r>
                          <w:rPr>
                            <w:rFonts w:ascii="Arial" w:hAnsi="Arial" w:cs="Arial"/>
                            <w:color w:val="FFFF00"/>
                            <w:kern w:val="24"/>
                            <w:sz w:val="28"/>
                            <w:szCs w:val="28"/>
                            <w:rtl/>
                          </w:rPr>
                          <w:t>קלקילייה</w:t>
                        </w:r>
                        <w:proofErr w:type="spellEnd"/>
                      </w:p>
                    </w:txbxContent>
                  </v:textbox>
                </v:shape>
                <v:shape id="TextBox 22" o:spid="_x0000_s1035" type="#_x0000_t202" style="position:absolute;left:27209;top:19112;width:8008;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rsidR="00200175" w:rsidRDefault="00200175" w:rsidP="00200175">
                        <w:pPr>
                          <w:pStyle w:val="NormalWeb"/>
                          <w:spacing w:before="0" w:beforeAutospacing="0" w:after="0" w:afterAutospacing="0"/>
                          <w:textAlignment w:val="baseline"/>
                        </w:pPr>
                        <w:r>
                          <w:rPr>
                            <w:rFonts w:ascii="Arial" w:hAnsi="Arial" w:cs="Arial"/>
                            <w:color w:val="FFFF00"/>
                            <w:kern w:val="24"/>
                            <w:sz w:val="28"/>
                            <w:szCs w:val="28"/>
                            <w:rtl/>
                          </w:rPr>
                          <w:t>כפר סבא</w:t>
                        </w:r>
                      </w:p>
                    </w:txbxContent>
                  </v:textbox>
                </v:shape>
                <v:shape id="TextBox 23" o:spid="_x0000_s1036" type="#_x0000_t202" style="position:absolute;left:41179;top:41511;width:8357;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FI8QA&#10;AADbAAAADwAAAGRycy9kb3ducmV2LnhtbESPwW7CMBBE70j8g7VIvRUnUCpIYxCCIvUGpf2AVbzE&#10;aeJ1FBsI/foaqRLH0cy80eSr3jbiQp2vHCtIxwkI4sLpiksF31+75zkIH5A1No5JwY08rJbDQY6Z&#10;dlf+pMsxlCJC2GeowITQZlL6wpBFP3YtcfROrrMYouxKqTu8Rrht5CRJXqXFiuOCwZY2hor6eLYK&#10;5ond1/VicvD25Tedmc3Wvbc/Sj2N+vUbiEB9eIT/2x9awXQ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BSPEAAAA2wAAAA8AAAAAAAAAAAAAAAAAmAIAAGRycy9k&#10;b3ducmV2LnhtbFBLBQYAAAAABAAEAPUAAACJAwAAAAA=&#10;" filled="f" stroked="f">
                  <v:textbox style="mso-fit-shape-to-text:t">
                    <w:txbxContent>
                      <w:p w:rsidR="00200175" w:rsidRDefault="00200175" w:rsidP="00200175">
                        <w:pPr>
                          <w:pStyle w:val="NormalWeb"/>
                          <w:spacing w:before="0" w:beforeAutospacing="0" w:after="0" w:afterAutospacing="0"/>
                          <w:textAlignment w:val="baseline"/>
                        </w:pPr>
                        <w:r>
                          <w:rPr>
                            <w:rFonts w:ascii="Arial" w:hAnsi="Arial" w:cs="Arial"/>
                            <w:color w:val="FFFF00"/>
                            <w:kern w:val="24"/>
                            <w:sz w:val="28"/>
                            <w:szCs w:val="28"/>
                            <w:rtl/>
                          </w:rPr>
                          <w:t>ראש העין</w:t>
                        </w:r>
                      </w:p>
                    </w:txbxContent>
                  </v:textbox>
                </v:shape>
                <v:shape id="TextBox 24" o:spid="_x0000_s1037" type="#_x0000_t202" style="position:absolute;left:18192;top:42352;width:9570;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rsidR="00200175" w:rsidRDefault="00200175" w:rsidP="00200175">
                        <w:pPr>
                          <w:pStyle w:val="NormalWeb"/>
                          <w:spacing w:before="0" w:beforeAutospacing="0" w:after="0" w:afterAutospacing="0"/>
                          <w:textAlignment w:val="baseline"/>
                        </w:pPr>
                        <w:r>
                          <w:rPr>
                            <w:rFonts w:ascii="Arial" w:hAnsi="Arial" w:cs="Arial"/>
                            <w:color w:val="FFFF00"/>
                            <w:kern w:val="24"/>
                            <w:sz w:val="28"/>
                            <w:szCs w:val="28"/>
                            <w:rtl/>
                          </w:rPr>
                          <w:t>פתח תקווה</w:t>
                        </w:r>
                      </w:p>
                    </w:txbxContent>
                  </v:textbox>
                </v:shape>
                <v:shape id="TextBox 25" o:spid="_x0000_s1038" type="#_x0000_t202" style="position:absolute;left:37369;top:47146;width:11786;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rsidR="00200175" w:rsidRDefault="00200175" w:rsidP="00200175">
                        <w:pPr>
                          <w:pStyle w:val="NormalWeb"/>
                          <w:spacing w:before="0" w:beforeAutospacing="0" w:after="0" w:afterAutospacing="0"/>
                          <w:textAlignment w:val="baseline"/>
                        </w:pPr>
                        <w:r>
                          <w:rPr>
                            <w:rFonts w:ascii="Arial" w:hAnsi="Arial" w:cs="Arial"/>
                            <w:color w:val="FFFF00"/>
                            <w:kern w:val="24"/>
                            <w:sz w:val="28"/>
                            <w:szCs w:val="28"/>
                            <w:rtl/>
                          </w:rPr>
                          <w:t>מחלף נחשונים</w:t>
                        </w:r>
                      </w:p>
                    </w:txbxContent>
                  </v:textbox>
                </v:shape>
                <v:oval id="אליפסה 40" o:spid="_x0000_s1039" style="position:absolute;left:36480;top:47974;width:794;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3zMAA&#10;AADbAAAADwAAAGRycy9kb3ducmV2LnhtbERPy4rCMBTdC/MP4Qqz01TxWY0yyBQGQaQ6i1lemmtT&#10;bG5KE7Xz92YhuDyc93rb2VrcqfWVYwWjYQKCuHC64lLB7zkbLED4gKyxdkwK/snDdvPRW2Oq3YNz&#10;up9CKWII+xQVmBCaVEpfGLLoh64hjtzFtRZDhG0pdYuPGG5rOU6SmbRYcWww2NDOUHE93ayCM01v&#10;k+/qYDJcHv01ny//sv1Bqc9+97UCEagLb/HL/aMVTOL6+CX+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W3zMAAAADbAAAADwAAAAAAAAAAAAAAAACYAgAAZHJzL2Rvd25y&#10;ZXYueG1sUEsFBgAAAAAEAAQA9QAAAIUDAAAAAA==&#10;" fillcolor="#33f" strokecolor="#33f" strokeweight="1pt">
                  <v:stroke joinstyle="miter"/>
                </v:oval>
                <v:shape id="צורה חופשית 41" o:spid="_x0000_s1040" style="position:absolute;left:42433;top:14986;width:14621;height:18303;visibility:visible;mso-wrap-style:square;v-text-anchor:middle" coordsize="1463040,1829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IMQA&#10;AADbAAAADwAAAGRycy9kb3ducmV2LnhtbESPQWvCQBSE70L/w/IKvenGKq2mriIVoXhrFPH4yD6T&#10;0OzbmH2Nsb/eLRR6HGbmG2ax6l2tOmpD5dnAeJSAIs69rbgwcNhvhzNQQZAt1p7JwI0CrJYPgwWm&#10;1l/5k7pMChUhHFI0UIo0qdYhL8lhGPmGOHpn3zqUKNtC2xavEe5q/ZwkL9phxXGhxIbeS8q/sm9n&#10;4NUfNxeZTja7ifxk1f40b/rOGvP02K/fQAn18h/+a39YA9Mx/H6JP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vsiDEAAAA2wAAAA8AAAAAAAAAAAAAAAAAmAIAAGRycy9k&#10;b3ducmV2LnhtbFBLBQYAAAAABAAEAPUAAACJAwAAAAA=&#10;" path="m1323703,313509v-14514,-11611,-27225,-25933,-43543,-34834c1264042,269883,1245325,267063,1227908,261257r-52251,-17417c1166948,240937,1158704,235485,1149531,235132l923108,226423v-8708,-8709,-18241,-16665,-26125,-26126c890283,192257,888441,179719,879566,174172v-15569,-9730,-52252,-17417,-52252,-17417c752448,106842,847165,166679,775063,130629v-9362,-4681,-16765,-12736,-26126,-17417c740726,109107,731022,108608,722811,104503,713450,99822,706250,91337,696686,87086,679909,79630,644434,69669,644434,69669,627017,58058,606984,49637,592183,34835,586377,29029,581807,21641,574766,17417,565846,12065,520307,1625,513806,,432124,11670,469925,-2677,400594,43543l374468,60960v-36809,-2300,-175558,-18496,-226422,c139419,64097,143442,78875,139337,87086v-4681,9361,-12224,17039,-17417,26126c115479,124483,112814,138073,104503,148046v-6701,8041,-17417,11611,-26126,17417l52251,243840r-8708,26126c40640,278675,37060,287186,34834,296092v-10934,43740,-4923,23480,-17417,60960c14514,429623,13883,502321,8708,574766,8054,583922,,591712,,600892v,14802,2877,29938,8708,43543c15146,659456,37869,669190,52251,670560v52097,4962,104503,5806,156755,8709c267063,676366,325431,677223,383177,670560v18238,-2104,52251,-17417,52251,-17417c474384,594711,428493,651961,478971,618309v10247,-6832,15433,-20016,26126,-26126c515489,586245,528423,586763,539931,583475v8827,-2522,17299,-6187,26126,-8709c577565,571478,589684,570260,600891,566057v83647,-31368,-28306,-9525,104503,-26125c719908,534126,734300,528004,748937,522515v8595,-3223,17688,-5093,26126,-8709c821501,493904,795181,499349,836023,487680v47990,-13711,50054,-10399,113211,-17417c989874,473166,1030861,472928,1071154,478972v18156,2723,34249,13817,52252,17417c1137920,499292,1152589,501507,1166948,505097v8906,2226,17125,6909,26126,8709c1260537,527299,1237237,515734,1288868,531223v17585,5275,52252,17417,52252,17417c1349829,554446,1359369,559165,1367246,566057v15447,13517,43542,43543,43542,43543c1438028,718555,1403208,583065,1428206,670560v3288,11508,5269,23371,8708,34835c1442189,722980,1448525,740229,1454331,757646r8709,26126c1460251,794926,1451867,832243,1445623,844732v-4681,9361,-11611,17417,-17417,26125c1425303,882469,1427379,896684,1419497,905692v-13784,15753,-52251,34834,-52251,34834c1274354,937623,1181373,936833,1088571,931817v-38437,-2078,-58163,-16717,-95794,-26125c973306,900824,918409,888045,905691,879566v-8708,-5806,-16561,-13166,-26125,-17417c834268,842017,815943,843108,766354,836023l687977,809897r-26126,-8708c653143,798286,644552,795002,635726,792480l574766,775063v-60960,2903,-122045,3842,-182880,8709c379955,784726,366059,784598,357051,792480v-15754,13784,-34834,52252,-34834,52252c325120,894080,323216,943948,330926,992777v1520,9628,40282,32227,43542,34835c380879,1032741,385475,1039900,391886,1045029v41596,33276,9326,4663,52251,26126c511659,1104916,430726,1075394,496388,1097280v42236,42236,21172,25726,60960,52252c579239,1215201,549709,1134253,583474,1201783v4105,8211,2832,19074,8709,26126c601475,1239059,615206,1245599,627017,1254035v8517,6084,16101,14410,26126,17417c672804,1277350,693856,1276786,714103,1280160v14600,2433,29029,5806,43543,8709c840438,1344065,776534,1291308,792480,1506583v386,5206,13014,53034,17417,60960c820063,1585842,833120,1602378,844731,1619795v5806,8708,7488,22815,17417,26125c902316,1659310,879272,1652829,931817,1663337v12852,19278,23427,38841,43543,52252c982998,1720681,992891,1721074,1001486,1724297v14637,5489,29819,9932,43542,17418c1135228,1790916,1056093,1770666,1158240,1785257v8709,2903,17915,4604,26126,8709c1193727,1798647,1200655,1807806,1210491,1811383v65322,23753,78138,17417,148046,17417e" filled="f" strokecolor="red" strokeweight="2.25pt">
                  <v:stroke dashstyle="dash" joinstyle="miter"/>
                  <v:path arrowok="t" o:connecttype="custom" o:connectlocs="1322842,313650;1279327,278800;1227109,261374;1174892,243950;1148783,235238;922507,226525;896399,200387;878994,174250;826776,156825;774559,130688;748450,113263;722341,104550;696233,87125;644015,69700;591798,34851;574392,17425;513472,0;400333,43563;374224,60987;147950,60987;139246,87125;121841,113263;104435,148113;78326,165537;52217,243950;43515,270087;34811,296225;17406,357212;8702,575024;0,601162;8702,644725;52217,670861;208870,679574;382928,670861;435145,653436;478659,618587;504768,592449;539580,583737;565689,575024;600500,566311;704935,540175;748450,522750;774559,514037;835479,487899;948616,470474;1070457,479187;1122675,496612;1166189,505324;1192298,514037;1288029,531462;1340247,548886;1366356,566311;1409870,609874;1427277,670861;1435979,705712;1453385,757986;1462088,784124;1444682,845112;1427277,871248;1418573,906099;1366356,940949;1087863,932236;992131,906099;905102,879961;878994,862536;765855,836399;687529,810261;661420,801549;635312,792836;574392,775411;391631,784124;356819,792836;322007,845112;330711,993223;374224,1028074;391631,1045499;443848,1071636;496065,1097773;556985,1150048;583094,1202323;591798,1228461;626609,1254598;652718,1272023;713638,1280735;757153,1289448;791964,1507260;809370,1568247;844181,1620523;861587,1646659;931211,1664084;974725,1716360;1000834,1725072;1044348,1742498;1157486,1786059;1183595,1794772;1209703,1812197;1357653,1829622" o:connectangles="0,0,0,0,0,0,0,0,0,0,0,0,0,0,0,0,0,0,0,0,0,0,0,0,0,0,0,0,0,0,0,0,0,0,0,0,0,0,0,0,0,0,0,0,0,0,0,0,0,0,0,0,0,0,0,0,0,0,0,0,0,0,0,0,0,0,0,0,0,0,0,0,0,0,0,0,0,0,0,0,0,0,0,0,0,0,0,0,0,0,0,0,0,0,0,0,0"/>
                </v:shape>
                <v:shape id="TextBox 29" o:spid="_x0000_s1041" type="#_x0000_t202" style="position:absolute;left:48133;top:28224;width:5892;height:3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rsidR="00200175" w:rsidRDefault="00200175" w:rsidP="00200175">
                        <w:pPr>
                          <w:pStyle w:val="NormalWeb"/>
                          <w:spacing w:before="0" w:beforeAutospacing="0" w:after="0" w:afterAutospacing="0"/>
                          <w:textAlignment w:val="baseline"/>
                        </w:pPr>
                        <w:r>
                          <w:rPr>
                            <w:rFonts w:ascii="Arial" w:hAnsi="Arial" w:cs="Arial"/>
                            <w:color w:val="FFFF00"/>
                            <w:kern w:val="24"/>
                            <w:sz w:val="32"/>
                            <w:szCs w:val="32"/>
                            <w:rtl/>
                          </w:rPr>
                          <w:t>נירית</w:t>
                        </w:r>
                      </w:p>
                    </w:txbxContent>
                  </v:textbox>
                </v:shape>
                <v:shape id="צורה חופשית 43" o:spid="_x0000_s1042" style="position:absolute;left:36337;top:523;width:13415;height:68104;visibility:visible;mso-wrap-style:square;v-text-anchor:middle" coordsize="1341120,68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XvsUA&#10;AADbAAAADwAAAGRycy9kb3ducmV2LnhtbESPT2sCMRTE70K/Q3gFb5ptbUVWo5SiKNKLfxC9PTav&#10;u0uTl3UT3e23N4LgcZiZ3zCTWWuNuFLtS8cK3voJCOLM6ZJzBfvdojcC4QOyRuOYFPyTh9n0pTPB&#10;VLuGN3TdhlxECPsUFRQhVKmUPivIou+7ijh6v662GKKsc6lrbCLcGvmeJENpseS4UGBF3wVlf9uL&#10;VXBYn0bhc3XEwXIz/zk0Zm321Vmp7mv7NQYRqA3P8KO90go+BnD/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Be+xQAAANsAAAAPAAAAAAAAAAAAAAAAAJgCAABkcnMv&#10;ZG93bnJldi54bWxQSwUGAAAAAAQABAD1AAAAigMAAAAA&#10;" path="m1341120,v-2164,15150,-5724,66039,-17417,87086c1313537,105384,1288869,139337,1288869,139337v-1963,11779,-10333,70557,-17417,87086c1267329,236043,1259840,243840,1254034,252548v-2903,11612,-5269,23371,-8708,34835c1245315,287421,1223560,352678,1219200,365760r-34834,104503c1184362,470276,1166952,522501,1166949,522514v-2903,14514,-3512,29684,-8709,43543c1154565,575857,1146629,583474,1140823,592183v-2412,12060,-9050,54607,-17417,69668c1113240,680150,1095192,694244,1088572,714103v-11306,33914,-2218,19634,-26126,43543c1060429,771767,1053826,832912,1045029,853440v-11400,26602,-18309,23712,-34835,43543c1000902,908133,992777,920206,984069,931817v-21891,65669,7638,-15276,-26126,52251c929183,1041588,973414,978083,931817,1036320v-8436,11811,-16833,23684,-26125,34834c900436,1077462,893403,1082160,888274,1088571v-6538,8173,-11611,17417,-17417,26126c867954,1123406,866607,1132799,862149,1140823v-14312,25761,-36127,59063,-60960,78377c784666,1232052,763739,1239232,748937,1254034v-50944,50944,-26464,32157,-69668,60960l653143,1393371v-5806,17417,-12964,34441,-17417,52252c632823,1457234,630456,1468993,627017,1480457v-5276,17585,-11611,34834,-17417,52251l592183,1584960v-2903,8709,-6483,17220,-8709,26126l574766,1645920v-19959,199580,-18686,151341,,487680c577790,2188024,586308,2194456,609600,2229394v2903,58057,-2269,117088,8709,174172c630180,2465293,655917,2438016,670560,2481943v12494,37480,6483,17220,17417,60960c659954,2626975,704885,2496282,661852,2603863v-31090,77724,-1327,28114,-34835,78377c629023,2718353,645572,2870414,627017,2926080v-3310,9929,-17952,10879,-26125,17417c594481,2948626,589280,2955108,583474,2960914v2903,8709,12118,17603,8709,26126c588296,2996758,573458,2997056,566057,3004457v-10263,10263,-16679,23814,-26125,34834c531917,3048642,521690,3055956,513806,3065417v-6700,8041,-9244,19588,-17417,26126c489221,3097277,478972,3097348,470263,3100251v-2903,66766,2277,134378,-8709,200297c460045,3309603,442597,3303522,435429,3309257v-35598,28480,674,22238,-34835,43543c392723,3357523,383177,3358605,374469,3361508v-8709,5806,-16764,12737,-26126,17418c340132,3383031,327952,3380466,322217,3387634v-7477,9346,-3993,23833,-8708,34834c309386,3432088,300773,3439233,296092,3448594v-33244,66489,28335,-23265,-34835,60960c258354,3518263,258426,3528628,252549,3535680v-20278,24334,-34916,26153,-60960,34834c185783,3579223,178853,3587279,174172,3596640v-4105,8211,-2218,19635,-8709,26126c141563,3646666,86062,3645754,60960,3648891v-2903,37737,-3594,75710,-8708,113212c48636,3788621,35948,3813740,34834,3840480v-1817,43601,6727,87034,8709,130628c47368,4055254,44390,4139792,52252,4223657v977,10421,10016,18725,17417,26126c77070,4257184,87086,4261394,95794,4267200v2903,8709,7313,17053,8709,26126c123749,4418418,100959,4343650,121920,4406537v-5806,20320,-13522,40189,-17417,60960c85203,4570429,114132,4518367,78377,4572000v-11611,-5806,-26523,-27390,-34834,-17417c28560,4572562,40992,4601672,34834,4624251v-2754,10098,-12224,17039,-17417,26126c10976,4661648,5806,4673600,,4685211v20427,61280,-6162,-14382,26126,60960c43083,4785739,23286,4760750,52252,4789714r26125,78377l87086,4894217v2903,8709,1364,20618,8708,26126c139002,4952748,118553,4938416,156754,4963886v27041,81118,-20738,-68857,17418,121920c176718,5098536,185783,5109029,191589,5120640v5806,46446,2616,94932,17417,139337c211909,5268686,212622,5278465,217714,5286103v18359,27539,42600,50838,60960,78377c302924,5400853,288691,5383205,322217,5416731v2903,14514,498,31227,8709,43543c346866,5484184,391886,5521234,391886,5521234v19603,58813,,-13582,,78377c391886,5665958,393025,5734801,409303,5799908v8170,32679,11171,26065,26126,60960c439045,5869305,438403,5879826,444137,5886994v6538,8173,16562,13166,26126,17417c487040,5911867,522514,5921828,522514,5921828v44341,44341,8709,-155,8709,121920c531223,6102080,535015,6107374,548640,6148251v-2903,37737,-17045,76293,-8708,113212c551162,6311197,633556,6470297,670560,6522720v11837,16769,30720,27515,43543,43543c762385,6626615,725422,6588901,748937,6635931v4681,9362,11611,17417,17417,26126c775879,6700154,772241,6696308,792480,6731726v5193,9087,10016,18724,17417,26125c817298,6765252,827314,6769462,836023,6775268r8709,34835e" filled="f" strokecolor="#f6f" strokeweight="2.25pt">
                  <v:stroke joinstyle="miter"/>
                  <v:path arrowok="t" o:connecttype="custom" o:connectlocs="1341438,0;1324017,87089;1289175,139343;1271753,226432;1254331,252558;1245621,287394;1219489,365775;1184647,470282;1167226,522535;1158515,566080;1141094,592207;1123672,661877;1088830,714132;1062698,757676;1045277,853474;1010434,897019;984302,931854;958170,984107;932038,1036361;905907,1071197;888485,1088614;871063,1114742;862353,1140869;801379,1219249;749115,1254084;679430,1315047;653298,1393427;635877,1445681;627166,1480516;609745,1532769;592323,1585023;583612,1611150;574902,1645986;574902,2133685;609745,2229483;618456,2403662;670719,2482042;688140,2543005;662009,2603967;627166,2682347;627166,2926197;601034,2943615;583612,2961032;592323,2987159;566191,3004577;540060,3039412;513928,3065539;496507,3091666;470375,3100375;461663,3300680;435532,3309389;400689,3352934;374558,3361642;348426,3379061;322293,3387769;313583,3422605;296162,3448732;261319,3509694;252609,3535821;191634,3570657;174213,3596784;165502,3622911;60974,3649037;52264,3762253;34842,3840633;43553,3971267;52264,4223826;69686,4249953;95817,4267370;104528,4293497;121949,4406713;104528,4467675;78396,4572183;43553,4554765;34842,4624436;17421,4650563;0,4685398;26132,4746361;52264,4789905;78396,4868285;87107,4894412;95817,4920540;156791,4964084;174213,5086009;191634,5120845;209056,5260187;217766,5286314;278740,5364694;322293,5416947;331004,5460492;391979,5521455;391979,5599835;409400,5800140;435532,5861102;444242,5887229;470375,5904647;522638,5922065;531349,6043989;548770,6148497;540060,6261713;670719,6522981;714272,6566525;749115,6636196;766536,6662323;792668,6731995;810089,6758121;836221,6775539;844932,6810375" o:connectangles="0,0,0,0,0,0,0,0,0,0,0,0,0,0,0,0,0,0,0,0,0,0,0,0,0,0,0,0,0,0,0,0,0,0,0,0,0,0,0,0,0,0,0,0,0,0,0,0,0,0,0,0,0,0,0,0,0,0,0,0,0,0,0,0,0,0,0,0,0,0,0,0,0,0,0,0,0,0,0,0,0,0,0,0,0,0,0,0,0,0,0,0,0,0,0,0,0,0,0,0,0,0,0,0,0,0,0,0"/>
                </v:shape>
                <v:shape id="_x0000_s1043" type="#_x0000_t202" style="position:absolute;left:18161;top:19906;width:6000;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TxcQA&#10;AADbAAAADwAAAGRycy9kb3ducmV2LnhtbESP0WrCQBRE3wv9h+UW+lY3kVg0upFiLfjWGv2AS/aa&#10;jcneDdlV0359t1DwcZiZM8xqPdpOXGnwjWMF6SQBQVw53XCt4Hj4eJmD8AFZY+eYFHyTh3Xx+LDC&#10;XLsb7+lahlpECPscFZgQ+lxKXxmy6CeuJ47eyQ0WQ5RDLfWAtwi3nZwmyau02HBcMNjTxlDVlher&#10;YJ7Yz7ZdTL+8zX7Smdm8u21/Vur5aXxbggg0hnv4v73T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08XEAAAA2wAAAA8AAAAAAAAAAAAAAAAAmAIAAGRycy9k&#10;b3ducmV2LnhtbFBLBQYAAAAABAAEAPUAAACJAwAAAAA=&#10;" filled="f" stroked="f">
                  <v:textbox style="mso-fit-shape-to-text:t">
                    <w:txbxContent>
                      <w:p w:rsidR="00200175" w:rsidRDefault="00200175" w:rsidP="00200175">
                        <w:pPr>
                          <w:pStyle w:val="NormalWeb"/>
                          <w:spacing w:before="0" w:beforeAutospacing="0" w:after="0" w:afterAutospacing="0"/>
                          <w:textAlignment w:val="baseline"/>
                        </w:pPr>
                        <w:r>
                          <w:rPr>
                            <w:rFonts w:ascii="Arial" w:hAnsi="Arial" w:cs="Arial"/>
                            <w:color w:val="FFFF00"/>
                            <w:kern w:val="24"/>
                            <w:sz w:val="28"/>
                            <w:szCs w:val="28"/>
                            <w:rtl/>
                          </w:rPr>
                          <w:t>רעננה</w:t>
                        </w:r>
                      </w:p>
                    </w:txbxContent>
                  </v:textbox>
                </v:shape>
                <v:group id="קבוצה 45" o:spid="_x0000_s1044" style="position:absolute;top:9191;width:51768;height:56880" coordorigin=",9191" coordsize="51764,56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מחבר ישר 46" o:spid="_x0000_s1045" style="position:absolute;flip:y;visibility:visible;mso-wrap-style:square" from="49748,14239" to="51764,26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UHMQAAADbAAAADwAAAGRycy9kb3ducmV2LnhtbESPQWvCQBSE7wX/w/KE3urGUoyJrmIL&#10;hRzbGA+5PbLPJJp9G3a3mv77bqHQ4zAz3zDb/WQGcSPne8sKlosEBHFjdc+tgur4/rQG4QOyxsEy&#10;KfgmD/vd7GGLubZ3/qRbGVoRIexzVNCFMOZS+qYjg35hR+Lona0zGKJ0rdQO7xFuBvmcJCtpsOe4&#10;0OFIbx011/LLKJAfy0tRpXX9mmZ95tJTXRbVqNTjfDpsQASawn/4r11oBS8r+P0Sf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pQcxAAAANsAAAAPAAAAAAAAAAAA&#10;AAAAAKECAABkcnMvZG93bnJldi54bWxQSwUGAAAAAAQABAD5AAAAkgMAAAAA&#10;" strokecolor="#33f" strokeweight="3pt">
                    <v:stroke joinstyle="miter"/>
                  </v:line>
                  <v:line id="מחבר ישר 47" o:spid="_x0000_s1046" style="position:absolute;flip:x y;visibility:visible;mso-wrap-style:square" from="15223,9191" to="51764,1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ApsIAAADbAAAADwAAAGRycy9kb3ducmV2LnhtbESPQWvCQBSE7wX/w/IKvdWNRVRSVwlF&#10;wUtBo94f2ddsaPZtzK5Jml/fFQo9DjPzDbPeDrYWHbW+cqxgNk1AEBdOV1wquJz3rysQPiBrrB2T&#10;gh/ysN1MntaYatfzibo8lCJC2KeowITQpFL6wpBFP3UNcfS+XGsxRNmWUrfYR7it5VuSLKTFiuOC&#10;wYY+DBXf+d0qoGQYQ3Y0uLv5Mfuc8cVflzulXp6H7B1EoCH8h//aB61gvoTHl/gD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ApsIAAADbAAAADwAAAAAAAAAAAAAA&#10;AAChAgAAZHJzL2Rvd25yZXYueG1sUEsFBgAAAAAEAAQA+QAAAJADAAAAAA==&#10;" strokecolor="#33f" strokeweight="3pt">
                    <v:stroke joinstyle="miter"/>
                  </v:line>
                  <v:group id="קבוצה 48" o:spid="_x0000_s1047" style="position:absolute;left:27287;top:9493;width:22461;height:52268" coordorigin="27287,9493" coordsize="22461,5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מחבר ישר 49" o:spid="_x0000_s1048" style="position:absolute;flip:y;visibility:visible;mso-wrap-style:square" from="29112,26476" to="49748,6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UAbsQAAADbAAAADwAAAGRycy9kb3ducmV2LnhtbESPQWvCQBSE70L/w/IK3nSjSNOkrtIK&#10;hRzbmB5ye2Rfk2j2bdjdavz3bqHQ4zAz3zDb/WQGcSHne8sKVssEBHFjdc+tgur4vngG4QOyxsEy&#10;KbiRh/3uYbbFXNsrf9KlDK2IEPY5KuhCGHMpfdORQb+0I3H0vq0zGKJ0rdQOrxFuBrlOkidpsOe4&#10;0OFIh46ac/ljFMiP1amo0rp+S7M+c+lXXRbVqNT8cXp9ARFoCv/hv3ahFWwy+P0Sf4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QBuxAAAANsAAAAPAAAAAAAAAAAA&#10;AAAAAKECAABkcnMvZG93bnJldi54bWxQSwUGAAAAAAQABAD5AAAAkgMAAAAA&#10;" strokecolor="#33f" strokeweight="3pt">
                      <v:stroke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חץ ימינה 50" o:spid="_x0000_s1049" type="#_x0000_t13" style="position:absolute;left:27287;top:9493;width:5762;height:3603;rotation:4463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6ncAA&#10;AADbAAAADwAAAGRycy9kb3ducmV2LnhtbERPy4rCMBTdD/gP4QpuBk0UR7QaRQRB3PgWl5fm2hab&#10;m9JE7fz9ZDHg8nDes0VjS/Gi2heONfR7CgRx6kzBmYbzad0dg/AB2WDpmDT8kofFvPU1w8S4Nx/o&#10;dQyZiCHsE9SQh1AlUvo0J4u+5yriyN1dbTFEWGfS1PiO4baUA6VG0mLBsSHHilY5pY/j02pQ5+9y&#10;uN9d9tvmcA27582NJmqjdafdLKcgAjXhI/53b4yGn7g+fok/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i6ncAAAADbAAAADwAAAAAAAAAAAAAAAACYAgAAZHJzL2Rvd25y&#10;ZXYueG1sUEsFBgAAAAAEAAQA9QAAAIUDAAAAAA==&#10;" adj="14847,7490" fillcolor="#33f" strokecolor="#33f" strokeweight="1pt"/>
                    <v:shape id="חץ ימינה 51" o:spid="_x0000_s1050" type="#_x0000_t13" style="position:absolute;left:35415;top:43603;width:5761;height:3603;rotation:77932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KosEA&#10;AADbAAAADwAAAGRycy9kb3ducmV2LnhtbESPQYvCMBSE74L/ITzBi2iisstSTUVEV6/q7v3RPNvS&#10;5qU00dZ/vxGEPQ4z8w2z3vS2Fg9qfelYw3ymQBBnzpSca/i5HqZfIHxANlg7Jg1P8rBJh4M1JsZ1&#10;fKbHJeQiQtgnqKEIoUmk9FlBFv3MNcTRu7nWYoiyzaVpsYtwW8uFUp/SYslxocCGdgVl1eVuNRwX&#10;h52f/NZued2fv1mGSnVLpfV41G9XIAL14T/8bp+Mho85vL7EHy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iiqLBAAAA2wAAAA8AAAAAAAAAAAAAAAAAmAIAAGRycy9kb3du&#10;cmV2LnhtbFBLBQYAAAAABAAEAPUAAACGAwAAAAA=&#10;" adj="14846,7490" fillcolor="#33f" strokecolor="#33f" strokeweight="1pt"/>
                  </v:group>
                  <v:shape id="חץ ימינה 52" o:spid="_x0000_s1051" type="#_x0000_t13" style="position:absolute;left:269;top:55873;width:20224;height:2444;rotation:-98157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LdMIA&#10;AADbAAAADwAAAGRycy9kb3ducmV2LnhtbESPQWvCQBSE74L/YXmFXqRuKigSXSXYFnrVKvT4zL4m&#10;wezbkH3R6K93BaHHYWa+YZbr3tXqTG2oPBt4HyegiHNvKy4M7H++3uaggiBbrD2TgSsFWK+GgyWm&#10;1l94S+edFCpCOKRooBRpUq1DXpLDMPYNcfT+fOtQomwLbVu8RLir9SRJZtphxXGhxIY2JeWnXecM&#10;nPggXXaTK9Lod5QdP+3HoRNjXl/6bAFKqJf/8LP9bQ1MJ/D4En+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1ot0wgAAANsAAAAPAAAAAAAAAAAAAAAAAJgCAABkcnMvZG93&#10;bnJldi54bWxQSwUGAAAAAAQABAD1AAAAhwMAAAAA&#10;" adj="20295,7490" fillcolor="#5b9bd5 [3204]" strokecolor="#1f4d78 [1604]" strokeweight="1pt"/>
                  <v:shape id="חץ ימינה 53" o:spid="_x0000_s1052" type="#_x0000_t13" style="position:absolute;top:63682;width:20143;height:2381;rotation:113438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OMIA&#10;AADbAAAADwAAAGRycy9kb3ducmV2LnhtbESPUWvCQBCE3wv9D8cW+lYvba1I9BQpSEvwxegPWHJr&#10;Epvbi3erpv++Jwh9HGbmG2a+HFynLhRi69nA6ygDRVx523JtYL9bv0xBRUG22HkmA78UYbl4fJhj&#10;bv2Vt3QppVYJwjFHA41In2sdq4YcxpHviZN38MGhJBlqbQNeE9x1+i3LJtphy2mhwZ4+G6p+yrMz&#10;cCqmzk2O+7rdbAW1fBUcxoUxz0/DagZKaJD/8L39bQ18vMPtS/oB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2U4wgAAANsAAAAPAAAAAAAAAAAAAAAAAJgCAABkcnMvZG93&#10;bnJldi54bWxQSwUGAAAAAAQABAD1AAAAhwMAAAAA&#10;" adj="20324,7490" fillcolor="#5b9bd5 [3204]" strokecolor="#1f4d78 [1604]" strokeweight="1pt"/>
                </v:group>
                <v:shape id="TextBox 51" o:spid="_x0000_s1053" type="#_x0000_t202" style="position:absolute;left:6619;top:54416;width:8344;height:2375;rotation:2043596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jsMA&#10;AADbAAAADwAAAGRycy9kb3ducmV2LnhtbESPQYvCMBSE74L/ITxhb5q6bEWqUURYsB4Wtip4fDTP&#10;ttq8lCba+u83C4LHYWa+YZbr3tTiQa2rLCuYTiIQxLnVFRcKjofv8RyE88gaa8uk4EkO1qvhYImJ&#10;th3/0iPzhQgQdgkqKL1vEildXpJBN7ENcfAutjXog2wLqVvsAtzU8jOKZtJgxWGhxIa2JeW37G4U&#10;YJPeZUeH2elnf03jdJedY1cp9THqNwsQnnr/Dr/aO60g/oL/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X+jsMAAADbAAAADwAAAAAAAAAAAAAAAACYAgAAZHJzL2Rv&#10;d25yZXYueG1sUEsFBgAAAAAEAAQA9QAAAIgDAAAAAA==&#10;" filled="f" stroked="f">
                  <v:textbox style="mso-fit-shape-to-text:t">
                    <w:txbxContent>
                      <w:p w:rsidR="00200175" w:rsidRPr="00200175" w:rsidRDefault="00200175" w:rsidP="00200175">
                        <w:pPr>
                          <w:pStyle w:val="NormalWeb"/>
                          <w:spacing w:before="0" w:beforeAutospacing="0" w:after="0" w:afterAutospacing="0"/>
                          <w:textAlignment w:val="baseline"/>
                          <w:rPr>
                            <w:color w:val="FF0000"/>
                          </w:rPr>
                        </w:pPr>
                        <w:r w:rsidRPr="00200175">
                          <w:rPr>
                            <w:rFonts w:ascii="Arial" w:hAnsi="Arial" w:cs="Arial"/>
                            <w:color w:val="FF0000"/>
                            <w:kern w:val="24"/>
                            <w:sz w:val="20"/>
                            <w:szCs w:val="20"/>
                            <w:rtl/>
                          </w:rPr>
                          <w:t>לתל אביב 30</w:t>
                        </w:r>
                      </w:p>
                    </w:txbxContent>
                  </v:textbox>
                </v:shape>
                <v:shape id="TextBox 52" o:spid="_x0000_s1054" type="#_x0000_t202" style="position:absolute;left:2825;top:62592;width:9754;height:2375;rotation:-518007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TiMMA&#10;AADbAAAADwAAAGRycy9kb3ducmV2LnhtbESPzWrDMBCE74W8g9hAb42cQIpxo4QSCKTgUGq398Xa&#10;2m6slZEU/7x9VCj0OMzMN8zuMJlODOR8a1nBepWAIK6sbrlW8FmenlIQPiBr7CyTgpk8HPaLhx1m&#10;2o78QUMRahEh7DNU0ITQZ1L6qiGDfmV74uh9W2cwROlqqR2OEW46uUmSZ2mw5bjQYE/HhqprcTMK&#10;3ufrj3d56d++0supvo15OfWpUo/L6fUFRKAp/If/2metYLuF3y/x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0TiMMAAADbAAAADwAAAAAAAAAAAAAAAACYAgAAZHJzL2Rv&#10;d25yZXYueG1sUEsFBgAAAAAEAAQA9QAAAIgDAAAAAA==&#10;" filled="f" stroked="f">
                  <v:textbox style="mso-fit-shape-to-text:t">
                    <w:txbxContent>
                      <w:p w:rsidR="00200175" w:rsidRPr="00200175" w:rsidRDefault="00200175" w:rsidP="00200175">
                        <w:pPr>
                          <w:pStyle w:val="NormalWeb"/>
                          <w:spacing w:before="0" w:beforeAutospacing="0" w:after="0" w:afterAutospacing="0"/>
                          <w:textAlignment w:val="baseline"/>
                          <w:rPr>
                            <w:color w:val="FF0000"/>
                          </w:rPr>
                        </w:pPr>
                        <w:r w:rsidRPr="00200175">
                          <w:rPr>
                            <w:rFonts w:ascii="Arial" w:hAnsi="Arial" w:cs="Arial"/>
                            <w:color w:val="FF0000"/>
                            <w:kern w:val="24"/>
                            <w:sz w:val="20"/>
                            <w:szCs w:val="20"/>
                            <w:rtl/>
                          </w:rPr>
                          <w:t>לחולון/בת ים 26</w:t>
                        </w:r>
                      </w:p>
                    </w:txbxContent>
                  </v:textbox>
                </v:shape>
                <v:group id="קבוצה 56" o:spid="_x0000_s1055" style="position:absolute;left:34686;top:11842;width:10700;height:35052" coordorigin="34686,11842" coordsize="10699,35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32" coordsize="21600,21600" o:spt="32" o:oned="t" path="m,l21600,21600e" filled="f">
                    <v:path arrowok="t" fillok="f" o:connecttype="none"/>
                    <o:lock v:ext="edit" shapetype="t"/>
                  </v:shapetype>
                  <v:shape id="מחבר חץ ישר 57" o:spid="_x0000_s1056" type="#_x0000_t32" style="position:absolute;left:34798;top:11842;width:10588;height:214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k8MAAADbAAAADwAAAGRycy9kb3ducmV2LnhtbESPwWrDMBBE74X8g9hAb7WUgpviWDbB&#10;0NJDL0lael2sjW1irYwlx87fV4VCjsPMvGHycrG9uNLoO8caNokCQVw703Gj4ev09vQKwgdkg71j&#10;0nAjD2WxesgxM27mA12PoRERwj5DDW0IQyalr1uy6BM3EEfv7EaLIcqxkWbEOcJtL5+VepEWO44L&#10;LQ5UtVRfjpPV8Pkz7UN1OzTq+33iSaXVslWV1o/rZb8DEWgJ9/B/+8NoSLfw9yX+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GqJPDAAAA2wAAAA8AAAAAAAAAAAAA&#10;AAAAoQIAAGRycy9kb3ducmV2LnhtbFBLBQYAAAAABAAEAPkAAACRAwAAAAA=&#10;" strokecolor="#00b050" strokeweight="4.5pt">
                    <v:stroke endarrow="block" joinstyle="miter"/>
                  </v:shape>
                  <v:shape id="מחבר חץ ישר 58" o:spid="_x0000_s1057" type="#_x0000_t32" style="position:absolute;left:34686;top:11842;width:2540;height:35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84b0AAADbAAAADwAAAGRycy9kb3ducmV2LnhtbERPy6rCMBDdC/5DGMGdJgp6pRpFCooL&#10;N3oVt0MztsVmUppU69+bheDycN6rTWcr8aTGl441TMYKBHHmTMm5hsv/brQA4QOywcoxaXiTh826&#10;31thYtyLT/Q8h1zEEPYJaihCqBMpfVaQRT92NXHk7q6xGCJscmkafMVwW8mpUnNpseTYUGBNaUHZ&#10;49xaDcdbuw3p+5Sr677lVs3S7k+lWg8H3XYJIlAXfuKv+2A0zOLY+CX+ALn+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EZPOG9AAAA2wAAAA8AAAAAAAAAAAAAAAAAoQIA&#10;AGRycy9kb3ducmV2LnhtbFBLBQYAAAAABAAEAPkAAACLAwAAAAA=&#10;" strokecolor="#00b050" strokeweight="4.5pt">
                    <v:stroke endarrow="block" joinstyle="miter"/>
                  </v:shape>
                </v:group>
                <v:shape id="_x0000_s1058" type="#_x0000_t202" style="position:absolute;left:45386;top:32494;width:7893;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qhsQA&#10;AADbAAAADwAAAGRycy9kb3ducmV2LnhtbESP0WrCQBRE3wv+w3IF3+rGYIqmrkG0hb61aj/gkr1m&#10;Y7J3Q3Zr0n59t1DwcZiZM8ymGG0rbtT72rGCxTwBQVw6XXOl4PP8+rgC4QOyxtYxKfgmD8V28rDB&#10;XLuBj3Q7hUpECPscFZgQulxKXxqy6OeuI47exfUWQ5R9JXWPQ4TbVqZJ8iQt1hwXDHa0N1Q2py+r&#10;YJXY96ZZpx/eLn8Wmdkf3Et3VWo2HXfPIAKN4R7+b79pBdka/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6obEAAAA2wAAAA8AAAAAAAAAAAAAAAAAmAIAAGRycy9k&#10;b3ducmV2LnhtbFBLBQYAAAAABAAEAPUAAACJAwAAAAA=&#10;" filled="f" stroked="f">
                  <v:textbox style="mso-fit-shape-to-text:t">
                    <w:txbxContent>
                      <w:p w:rsidR="00200175" w:rsidRDefault="00200175" w:rsidP="00200175">
                        <w:pPr>
                          <w:pStyle w:val="NormalWeb"/>
                          <w:spacing w:before="0" w:beforeAutospacing="0" w:after="0" w:afterAutospacing="0"/>
                          <w:textAlignment w:val="baseline"/>
                        </w:pPr>
                        <w:r>
                          <w:rPr>
                            <w:rFonts w:ascii="Arial" w:hAnsi="Arial" w:cs="Arial"/>
                            <w:color w:val="FFFF00"/>
                            <w:kern w:val="24"/>
                            <w:sz w:val="28"/>
                            <w:szCs w:val="28"/>
                            <w:rtl/>
                          </w:rPr>
                          <w:t>כפר ברא</w:t>
                        </w:r>
                      </w:p>
                    </w:txbxContent>
                  </v:textbox>
                </v:shape>
                <v:shape id="מחבר חץ ישר 60" o:spid="_x0000_s1059" type="#_x0000_t32" style="position:absolute;left:40243;top:12779;width:2190;height:25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Hf6rsAAADbAAAADwAAAGRycy9kb3ducmV2LnhtbERPSwrCMBDdC94hjOBGNFWkSDWKiIJb&#10;f/uhGdtiMylJbOvtzUJw+Xj/za43tWjJ+cqygvksAUGcW11xoeB+O01XIHxA1lhbJgUf8rDbDgcb&#10;zLTt+ELtNRQihrDPUEEZQpNJ6fOSDPqZbYgj97TOYIjQFVI77GK4qeUiSVJpsOLYUGJDh5Ly1/Vt&#10;FHQpfy6rV3ucsFv21aF7zJPnQ6nxqN+vQQTqw1/8c5+1gjSuj1/iD5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hsd/quwAAANsAAAAPAAAAAAAAAAAAAAAAAKECAABk&#10;cnMvZG93bnJldi54bWxQSwUGAAAAAAQABAD5AAAAiQMAAAAA&#10;" strokecolor="yellow" strokeweight="3pt">
                  <v:stroke endarrow="block" joinstyle="miter"/>
                </v:shape>
                <v:shape id="מחבר חץ ישר 61" o:spid="_x0000_s1060" type="#_x0000_t32" style="position:absolute;left:37147;top:12779;width:3032;height:337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eMMAAADbAAAADwAAAGRycy9kb3ducmV2LnhtbESP0YrCMBRE3xf8h3AFXxZNXdmi1Sgi&#10;LKwPglo/4NJcm2JzU5pY699vBGEfh5k5w6w2va1FR62vHCuYThIQxIXTFZcKLvnPeA7CB2SNtWNS&#10;8CQPm/XgY4WZdg8+UXcOpYgQ9hkqMCE0mZS+MGTRT1xDHL2ray2GKNtS6hYfEW5r+ZUkqbRYcVww&#10;2NDOUHE7362C/Gry9Hu2p1N3PBSfcrZwx+1CqdGw3y5BBOrDf/jd/tUK0im8vs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z3jDAAAA2wAAAA8AAAAAAAAAAAAA&#10;AAAAoQIAAGRycy9kb3ducmV2LnhtbFBLBQYAAAAABAAEAPkAAACRAwAAAAA=&#10;" strokecolor="yellow" strokeweight="3pt">
                  <v:stroke endarrow="block" joinstyle="miter"/>
                </v:shape>
                <v:shape id="_x0000_s1061" type="#_x0000_t202" style="position:absolute;left:42052;top:5349;width:8249;height:2959;rotation:-4557234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cSFcIA&#10;AADbAAAADwAAAGRycy9kb3ducmV2LnhtbESPwUoDQRBE74L/MLTgzcxkxSBrJkGigqAXEw8em53O&#10;7pKdnmW6TTZ/7wiCx6KqXlHL9RQHc6QsfWIP85kDQ9yk0HPr4XP3cnMPRhQ54JCYPJxJYL26vFhi&#10;HdKJP+i41dYUCEuNHjrVsbZWmo4iyiyNxMXbpxxRi8ytDRlPBR4HWzm3sBF7LgsdjrTpqDlsv6OH&#10;W3l+ukuS5Ys3zs3ftNLze+X99dX0+ABGadL/8F/7NXhYVPD7pfwAu/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xIVwgAAANsAAAAPAAAAAAAAAAAAAAAAAJgCAABkcnMvZG93&#10;bnJldi54bWxQSwUGAAAAAAQABAD1AAAAhwMAAAAA&#10;" filled="f" stroked="f">
                  <v:textbox style="mso-fit-shape-to-text:t">
                    <w:txbxContent>
                      <w:p w:rsidR="00200175" w:rsidRDefault="00200175" w:rsidP="00200175">
                        <w:pPr>
                          <w:pStyle w:val="NormalWeb"/>
                          <w:spacing w:before="0" w:beforeAutospacing="0" w:after="0" w:afterAutospacing="0"/>
                          <w:textAlignment w:val="baseline"/>
                        </w:pPr>
                        <w:r>
                          <w:rPr>
                            <w:rFonts w:ascii="Arial" w:hAnsi="Arial" w:cs="Arial"/>
                            <w:color w:val="FFFF00"/>
                            <w:kern w:val="24"/>
                            <w:sz w:val="28"/>
                            <w:szCs w:val="28"/>
                            <w:rtl/>
                          </w:rPr>
                          <w:t>כביש שש</w:t>
                        </w:r>
                      </w:p>
                    </w:txbxContent>
                  </v:textbox>
                </v:shape>
              </v:group>
            </w:pict>
          </mc:Fallback>
        </mc:AlternateContent>
      </w:r>
      <w:r w:rsidR="009B6E9F" w:rsidRPr="00C746EC">
        <w:rPr>
          <w:rFonts w:ascii="Arial" w:hAnsi="Arial" w:cs="Arial"/>
          <w:b/>
          <w:bCs/>
          <w:sz w:val="28"/>
          <w:szCs w:val="28"/>
          <w:rtl/>
        </w:rPr>
        <w:t xml:space="preserve">                                                                                                                         </w:t>
      </w:r>
    </w:p>
    <w:p w:rsidR="00B644BF" w:rsidRPr="00C746EC" w:rsidRDefault="00B644BF">
      <w:pPr>
        <w:rPr>
          <w:rFonts w:ascii="Arial" w:hAnsi="Arial" w:cs="Arial"/>
          <w:b/>
          <w:bCs/>
          <w:sz w:val="28"/>
          <w:szCs w:val="28"/>
          <w:rtl/>
        </w:rPr>
      </w:pPr>
    </w:p>
    <w:p w:rsidR="00B644BF" w:rsidRPr="00200175" w:rsidRDefault="00AC486B">
      <w:pPr>
        <w:rPr>
          <w:rtl/>
          <w:lang w:eastAsia="en-US"/>
        </w:rPr>
      </w:pPr>
      <w:r>
        <w:rPr>
          <w:lang w:eastAsia="en-US"/>
        </w:rPr>
        <mc:AlternateContent>
          <mc:Choice Requires="wps">
            <w:drawing>
              <wp:anchor distT="0" distB="0" distL="114300" distR="114300" simplePos="0" relativeHeight="251674624" behindDoc="0" locked="0" layoutInCell="1" allowOverlap="1" wp14:anchorId="2300063E" wp14:editId="52FC4D91">
                <wp:simplePos x="0" y="0"/>
                <wp:positionH relativeFrom="column">
                  <wp:posOffset>4994275</wp:posOffset>
                </wp:positionH>
                <wp:positionV relativeFrom="paragraph">
                  <wp:posOffset>1671321</wp:posOffset>
                </wp:positionV>
                <wp:extent cx="824827" cy="295910"/>
                <wp:effectExtent l="0" t="19050" r="1905" b="27940"/>
                <wp:wrapNone/>
                <wp:docPr id="3078"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176">
                          <a:off x="0" y="0"/>
                          <a:ext cx="824827"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6B" w:rsidRDefault="00AC486B" w:rsidP="00AC486B">
                            <w:pPr>
                              <w:pStyle w:val="NormalWeb"/>
                              <w:spacing w:before="0" w:beforeAutospacing="0" w:after="0" w:afterAutospacing="0"/>
                              <w:textAlignment w:val="baseline"/>
                            </w:pPr>
                            <w:r w:rsidRPr="00AC486B">
                              <w:rPr>
                                <w:rFonts w:ascii="Arial" w:hAnsi="Arial" w:cs="Arial" w:hint="cs"/>
                                <w:color w:val="FF0000"/>
                                <w:kern w:val="24"/>
                                <w:sz w:val="28"/>
                                <w:szCs w:val="28"/>
                                <w:rtl/>
                              </w:rPr>
                              <w:t>גדר ההפרדה</w:t>
                            </w:r>
                          </w:p>
                        </w:txbxContent>
                      </wps:txbx>
                      <wps:bodyPr wrap="none">
                        <a:spAutoFit/>
                      </wps:bodyPr>
                    </wps:wsp>
                  </a:graphicData>
                </a:graphic>
              </wp:anchor>
            </w:drawing>
          </mc:Choice>
          <mc:Fallback>
            <w:pict>
              <v:shape w14:anchorId="2300063E" id="TextBox 63" o:spid="_x0000_s1062" type="#_x0000_t202" style="position:absolute;left:0;text-align:left;margin-left:393.25pt;margin-top:131.6pt;width:64.95pt;height:23.3pt;rotation:231753fd;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" filled="f" stroked="f">
                <v:textbox style="mso-fit-shape-to-text:t">
                  <w:txbxContent>
                    <w:p w:rsidR="00AC486B" w:rsidRDefault="00AC486B" w:rsidP="00AC486B">
                      <w:pPr>
                        <w:pStyle w:val="NormalWeb"/>
                        <w:spacing w:before="0" w:beforeAutospacing="0" w:after="0" w:afterAutospacing="0"/>
                        <w:textAlignment w:val="baseline"/>
                      </w:pPr>
                      <w:r w:rsidRPr="00AC486B">
                        <w:rPr>
                          <w:rFonts w:ascii="Arial" w:hAnsi="Arial" w:cs="Arial" w:hint="cs"/>
                          <w:color w:val="FF0000"/>
                          <w:kern w:val="24"/>
                          <w:sz w:val="28"/>
                          <w:szCs w:val="28"/>
                          <w:rtl/>
                        </w:rPr>
                        <w:t>גדר ההפרדה</w:t>
                      </w:r>
                    </w:p>
                  </w:txbxContent>
                </v:textbox>
              </v:shape>
            </w:pict>
          </mc:Fallback>
        </mc:AlternateContent>
      </w:r>
      <w:r w:rsidRPr="00200175">
        <w:rPr>
          <w:lang w:eastAsia="en-US"/>
        </w:rPr>
        <mc:AlternateContent>
          <mc:Choice Requires="wps">
            <w:drawing>
              <wp:anchor distT="0" distB="0" distL="114300" distR="114300" simplePos="0" relativeHeight="251666432" behindDoc="0" locked="0" layoutInCell="1" allowOverlap="1" wp14:anchorId="12289C75" wp14:editId="3B070102">
                <wp:simplePos x="0" y="0"/>
                <wp:positionH relativeFrom="column">
                  <wp:posOffset>582930</wp:posOffset>
                </wp:positionH>
                <wp:positionV relativeFrom="paragraph">
                  <wp:posOffset>2833369</wp:posOffset>
                </wp:positionV>
                <wp:extent cx="1212482" cy="45719"/>
                <wp:effectExtent l="0" t="76200" r="0" b="145415"/>
                <wp:wrapNone/>
                <wp:docPr id="3074" name="מחבר חץ ישר 3074"/>
                <wp:cNvGraphicFramePr/>
                <a:graphic xmlns:a="http://schemas.openxmlformats.org/drawingml/2006/main">
                  <a:graphicData uri="http://schemas.microsoft.com/office/word/2010/wordprocessingShape">
                    <wps:wsp>
                      <wps:cNvCnPr/>
                      <wps:spPr>
                        <a:xfrm>
                          <a:off x="0" y="0"/>
                          <a:ext cx="1212482" cy="45719"/>
                        </a:xfrm>
                        <a:prstGeom prst="straightConnector1">
                          <a:avLst/>
                        </a:prstGeom>
                        <a:noFill/>
                        <a:ln w="571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22A14A" id="מחבר חץ ישר 3074" o:spid="_x0000_s1026" type="#_x0000_t32" style="position:absolute;left:0;text-align:left;margin-left:45.9pt;margin-top:223.1pt;width:95.4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" strokecolor="yellow" strokeweight="4.5pt">
                <v:stroke endarrow="block" joinstyle="miter"/>
              </v:shape>
            </w:pict>
          </mc:Fallback>
        </mc:AlternateContent>
      </w:r>
      <w:r w:rsidR="00200175" w:rsidRPr="00200175">
        <w:rPr>
          <w:lang w:eastAsia="en-US"/>
        </w:rPr>
        <mc:AlternateContent>
          <mc:Choice Requires="wps">
            <w:drawing>
              <wp:anchor distT="0" distB="0" distL="114300" distR="114300" simplePos="0" relativeHeight="251668480" behindDoc="0" locked="0" layoutInCell="1" allowOverlap="1" wp14:anchorId="0C7EA0B6" wp14:editId="70E82654">
                <wp:simplePos x="0" y="0"/>
                <wp:positionH relativeFrom="column">
                  <wp:posOffset>649605</wp:posOffset>
                </wp:positionH>
                <wp:positionV relativeFrom="paragraph">
                  <wp:posOffset>2138044</wp:posOffset>
                </wp:positionV>
                <wp:extent cx="1219200" cy="45719"/>
                <wp:effectExtent l="0" t="76200" r="0" b="145415"/>
                <wp:wrapNone/>
                <wp:docPr id="3075" name="מחבר חץ ישר 3075"/>
                <wp:cNvGraphicFramePr/>
                <a:graphic xmlns:a="http://schemas.openxmlformats.org/drawingml/2006/main">
                  <a:graphicData uri="http://schemas.microsoft.com/office/word/2010/wordprocessingShape">
                    <wps:wsp>
                      <wps:cNvCnPr/>
                      <wps:spPr>
                        <a:xfrm>
                          <a:off x="0" y="0"/>
                          <a:ext cx="1219200" cy="45719"/>
                        </a:xfrm>
                        <a:prstGeom prst="straightConnector1">
                          <a:avLst/>
                        </a:prstGeom>
                        <a:noFill/>
                        <a:ln w="571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02DAEB" id="מחבר חץ ישר 3075" o:spid="_x0000_s1026" type="#_x0000_t32" style="position:absolute;left:0;text-align:left;margin-left:51.15pt;margin-top:168.35pt;width:9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" strokecolor="#00b050" strokeweight="4.5pt">
                <v:stroke endarrow="block" joinstyle="miter"/>
              </v:shape>
            </w:pict>
          </mc:Fallback>
        </mc:AlternateContent>
      </w:r>
      <w:r w:rsidR="00200175" w:rsidRPr="00200175">
        <w:rPr>
          <w:lang w:eastAsia="en-US"/>
        </w:rPr>
        <mc:AlternateContent>
          <mc:Choice Requires="wps">
            <w:drawing>
              <wp:anchor distT="0" distB="0" distL="114300" distR="114300" simplePos="0" relativeHeight="251672576" behindDoc="0" locked="0" layoutInCell="1" allowOverlap="1" wp14:anchorId="151357E8" wp14:editId="22202EA2">
                <wp:simplePos x="0" y="0"/>
                <wp:positionH relativeFrom="column">
                  <wp:posOffset>553720</wp:posOffset>
                </wp:positionH>
                <wp:positionV relativeFrom="paragraph">
                  <wp:posOffset>2431153</wp:posOffset>
                </wp:positionV>
                <wp:extent cx="600075" cy="295896"/>
                <wp:effectExtent l="0" t="0" r="0" b="0"/>
                <wp:wrapNone/>
                <wp:docPr id="3077"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5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175" w:rsidRPr="00200175" w:rsidRDefault="00200175" w:rsidP="00200175">
                            <w:pPr>
                              <w:pStyle w:val="NormalWeb"/>
                              <w:spacing w:before="0" w:beforeAutospacing="0" w:after="0" w:afterAutospacing="0"/>
                              <w:textAlignment w:val="baseline"/>
                              <w:rPr>
                                <w:color w:val="4472C4" w:themeColor="accent5"/>
                              </w:rPr>
                            </w:pPr>
                            <w:r w:rsidRPr="00200175">
                              <w:rPr>
                                <w:rFonts w:ascii="Arial" w:hAnsi="Arial" w:cs="Arial" w:hint="cs"/>
                                <w:color w:val="4472C4" w:themeColor="accent5"/>
                                <w:kern w:val="24"/>
                                <w:sz w:val="28"/>
                                <w:szCs w:val="28"/>
                                <w:rtl/>
                              </w:rPr>
                              <w:t xml:space="preserve">הנתיב </w:t>
                            </w:r>
                            <w:r>
                              <w:rPr>
                                <w:rFonts w:ascii="Arial" w:hAnsi="Arial" w:cs="Arial" w:hint="cs"/>
                                <w:color w:val="4472C4" w:themeColor="accent5"/>
                                <w:kern w:val="24"/>
                                <w:sz w:val="28"/>
                                <w:szCs w:val="28"/>
                                <w:rtl/>
                              </w:rPr>
                              <w:t>המוצע</w:t>
                            </w:r>
                          </w:p>
                        </w:txbxContent>
                      </wps:txbx>
                      <wps:bodyPr wrap="none">
                        <a:spAutoFit/>
                      </wps:bodyPr>
                    </wps:wsp>
                  </a:graphicData>
                </a:graphic>
              </wp:anchor>
            </w:drawing>
          </mc:Choice>
          <mc:Fallback>
            <w:pict>
              <v:shape w14:anchorId="151357E8" id="TextBox 31" o:spid="_x0000_s1063" type="#_x0000_t202" style="position:absolute;left:0;text-align:left;margin-left:43.6pt;margin-top:191.45pt;width:47.25pt;height:23.3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" filled="f" stroked="f">
                <v:textbox style="mso-fit-shape-to-text:t">
                  <w:txbxContent>
                    <w:p w:rsidR="00200175" w:rsidRPr="00200175" w:rsidRDefault="00200175" w:rsidP="00200175">
                      <w:pPr>
                        <w:pStyle w:val="NormalWeb"/>
                        <w:spacing w:before="0" w:beforeAutospacing="0" w:after="0" w:afterAutospacing="0"/>
                        <w:textAlignment w:val="baseline"/>
                        <w:rPr>
                          <w:color w:val="4472C4" w:themeColor="accent5"/>
                        </w:rPr>
                      </w:pPr>
                      <w:r w:rsidRPr="00200175">
                        <w:rPr>
                          <w:rFonts w:ascii="Arial" w:hAnsi="Arial" w:cs="Arial" w:hint="cs"/>
                          <w:color w:val="4472C4" w:themeColor="accent5"/>
                          <w:kern w:val="24"/>
                          <w:sz w:val="28"/>
                          <w:szCs w:val="28"/>
                          <w:rtl/>
                        </w:rPr>
                        <w:t xml:space="preserve">הנתיב </w:t>
                      </w:r>
                      <w:r>
                        <w:rPr>
                          <w:rFonts w:ascii="Arial" w:hAnsi="Arial" w:cs="Arial" w:hint="cs"/>
                          <w:color w:val="4472C4" w:themeColor="accent5"/>
                          <w:kern w:val="24"/>
                          <w:sz w:val="28"/>
                          <w:szCs w:val="28"/>
                          <w:rtl/>
                        </w:rPr>
                        <w:t>המוצע</w:t>
                      </w:r>
                    </w:p>
                  </w:txbxContent>
                </v:textbox>
              </v:shape>
            </w:pict>
          </mc:Fallback>
        </mc:AlternateContent>
      </w:r>
      <w:r w:rsidR="00200175" w:rsidRPr="00200175">
        <w:rPr>
          <w:lang w:eastAsia="en-US"/>
        </w:rPr>
        <mc:AlternateContent>
          <mc:Choice Requires="wps">
            <w:drawing>
              <wp:anchor distT="0" distB="0" distL="114300" distR="114300" simplePos="0" relativeHeight="251670528" behindDoc="0" locked="0" layoutInCell="1" allowOverlap="1" wp14:anchorId="47A9BE0A" wp14:editId="55EC6085">
                <wp:simplePos x="0" y="0"/>
                <wp:positionH relativeFrom="column">
                  <wp:posOffset>582295</wp:posOffset>
                </wp:positionH>
                <wp:positionV relativeFrom="paragraph">
                  <wp:posOffset>1732915</wp:posOffset>
                </wp:positionV>
                <wp:extent cx="600075" cy="295896"/>
                <wp:effectExtent l="0" t="0" r="0" b="0"/>
                <wp:wrapNone/>
                <wp:docPr id="3076"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5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175" w:rsidRPr="00200175" w:rsidRDefault="00200175" w:rsidP="00200175">
                            <w:pPr>
                              <w:pStyle w:val="NormalWeb"/>
                              <w:spacing w:before="0" w:beforeAutospacing="0" w:after="0" w:afterAutospacing="0"/>
                              <w:textAlignment w:val="baseline"/>
                              <w:rPr>
                                <w:color w:val="4472C4" w:themeColor="accent5"/>
                              </w:rPr>
                            </w:pPr>
                            <w:r w:rsidRPr="00200175">
                              <w:rPr>
                                <w:rFonts w:ascii="Arial" w:hAnsi="Arial" w:cs="Arial" w:hint="cs"/>
                                <w:color w:val="4472C4" w:themeColor="accent5"/>
                                <w:kern w:val="24"/>
                                <w:sz w:val="28"/>
                                <w:szCs w:val="28"/>
                                <w:rtl/>
                              </w:rPr>
                              <w:t xml:space="preserve">הנתיב </w:t>
                            </w:r>
                            <w:r>
                              <w:rPr>
                                <w:rFonts w:ascii="Arial" w:hAnsi="Arial" w:cs="Arial" w:hint="cs"/>
                                <w:color w:val="4472C4" w:themeColor="accent5"/>
                                <w:kern w:val="24"/>
                                <w:sz w:val="28"/>
                                <w:szCs w:val="28"/>
                                <w:rtl/>
                              </w:rPr>
                              <w:t>המקורי</w:t>
                            </w:r>
                          </w:p>
                        </w:txbxContent>
                      </wps:txbx>
                      <wps:bodyPr wrap="none">
                        <a:spAutoFit/>
                      </wps:bodyPr>
                    </wps:wsp>
                  </a:graphicData>
                </a:graphic>
              </wp:anchor>
            </w:drawing>
          </mc:Choice>
          <mc:Fallback>
            <w:pict>
              <v:shape w14:anchorId="47A9BE0A" id="_x0000_s1064" type="#_x0000_t202" style="position:absolute;left:0;text-align:left;margin-left:45.85pt;margin-top:136.45pt;width:47.25pt;height:23.3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" filled="f" stroked="f">
                <v:textbox style="mso-fit-shape-to-text:t">
                  <w:txbxContent>
                    <w:p w:rsidR="00200175" w:rsidRPr="00200175" w:rsidRDefault="00200175" w:rsidP="00200175">
                      <w:pPr>
                        <w:pStyle w:val="NormalWeb"/>
                        <w:spacing w:before="0" w:beforeAutospacing="0" w:after="0" w:afterAutospacing="0"/>
                        <w:textAlignment w:val="baseline"/>
                        <w:rPr>
                          <w:color w:val="4472C4" w:themeColor="accent5"/>
                        </w:rPr>
                      </w:pPr>
                      <w:r w:rsidRPr="00200175">
                        <w:rPr>
                          <w:rFonts w:ascii="Arial" w:hAnsi="Arial" w:cs="Arial" w:hint="cs"/>
                          <w:color w:val="4472C4" w:themeColor="accent5"/>
                          <w:kern w:val="24"/>
                          <w:sz w:val="28"/>
                          <w:szCs w:val="28"/>
                          <w:rtl/>
                        </w:rPr>
                        <w:t xml:space="preserve">הנתיב </w:t>
                      </w:r>
                      <w:r>
                        <w:rPr>
                          <w:rFonts w:ascii="Arial" w:hAnsi="Arial" w:cs="Arial" w:hint="cs"/>
                          <w:color w:val="4472C4" w:themeColor="accent5"/>
                          <w:kern w:val="24"/>
                          <w:sz w:val="28"/>
                          <w:szCs w:val="28"/>
                          <w:rtl/>
                        </w:rPr>
                        <w:t>המקורי</w:t>
                      </w:r>
                    </w:p>
                  </w:txbxContent>
                </v:textbox>
              </v:shape>
            </w:pict>
          </mc:Fallback>
        </mc:AlternateContent>
      </w:r>
      <w:r w:rsidR="00200175" w:rsidRPr="00200175">
        <w:rPr>
          <w:lang w:eastAsia="en-US"/>
        </w:rPr>
        <mc:AlternateContent>
          <mc:Choice Requires="wps">
            <w:drawing>
              <wp:anchor distT="0" distB="0" distL="114300" distR="114300" simplePos="0" relativeHeight="251664384" behindDoc="0" locked="0" layoutInCell="1" allowOverlap="1" wp14:anchorId="6405456A" wp14:editId="3944E3E7">
                <wp:simplePos x="0" y="0"/>
                <wp:positionH relativeFrom="column">
                  <wp:posOffset>601980</wp:posOffset>
                </wp:positionH>
                <wp:positionV relativeFrom="paragraph">
                  <wp:posOffset>1130300</wp:posOffset>
                </wp:positionV>
                <wp:extent cx="600075" cy="295896"/>
                <wp:effectExtent l="0" t="0" r="0" b="0"/>
                <wp:wrapNone/>
                <wp:docPr id="3073"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5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175" w:rsidRPr="00200175" w:rsidRDefault="00200175" w:rsidP="00200175">
                            <w:pPr>
                              <w:pStyle w:val="NormalWeb"/>
                              <w:spacing w:before="0" w:beforeAutospacing="0" w:after="0" w:afterAutospacing="0"/>
                              <w:textAlignment w:val="baseline"/>
                              <w:rPr>
                                <w:color w:val="4472C4" w:themeColor="accent5"/>
                              </w:rPr>
                            </w:pPr>
                            <w:r w:rsidRPr="00200175">
                              <w:rPr>
                                <w:rFonts w:ascii="Arial" w:hAnsi="Arial" w:cs="Arial" w:hint="cs"/>
                                <w:color w:val="4472C4" w:themeColor="accent5"/>
                                <w:kern w:val="24"/>
                                <w:sz w:val="28"/>
                                <w:szCs w:val="28"/>
                                <w:rtl/>
                              </w:rPr>
                              <w:t>הנתיב הנוכחי</w:t>
                            </w:r>
                          </w:p>
                        </w:txbxContent>
                      </wps:txbx>
                      <wps:bodyPr wrap="none">
                        <a:spAutoFit/>
                      </wps:bodyPr>
                    </wps:wsp>
                  </a:graphicData>
                </a:graphic>
              </wp:anchor>
            </w:drawing>
          </mc:Choice>
          <mc:Fallback>
            <w:pict>
              <v:shape w14:anchorId="6405456A" id="_x0000_s1065" type="#_x0000_t202" style="position:absolute;left:0;text-align:left;margin-left:47.4pt;margin-top:89pt;width:47.25pt;height:23.3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" filled="f" stroked="f">
                <v:textbox style="mso-fit-shape-to-text:t">
                  <w:txbxContent>
                    <w:p w:rsidR="00200175" w:rsidRPr="00200175" w:rsidRDefault="00200175" w:rsidP="00200175">
                      <w:pPr>
                        <w:pStyle w:val="NormalWeb"/>
                        <w:spacing w:before="0" w:beforeAutospacing="0" w:after="0" w:afterAutospacing="0"/>
                        <w:textAlignment w:val="baseline"/>
                        <w:rPr>
                          <w:color w:val="4472C4" w:themeColor="accent5"/>
                        </w:rPr>
                      </w:pPr>
                      <w:r w:rsidRPr="00200175">
                        <w:rPr>
                          <w:rFonts w:ascii="Arial" w:hAnsi="Arial" w:cs="Arial" w:hint="cs"/>
                          <w:color w:val="4472C4" w:themeColor="accent5"/>
                          <w:kern w:val="24"/>
                          <w:sz w:val="28"/>
                          <w:szCs w:val="28"/>
                          <w:rtl/>
                        </w:rPr>
                        <w:t>הנתיב הנוכחי</w:t>
                      </w:r>
                    </w:p>
                  </w:txbxContent>
                </v:textbox>
              </v:shape>
            </w:pict>
          </mc:Fallback>
        </mc:AlternateContent>
      </w:r>
      <w:r w:rsidR="00200175" w:rsidRPr="00200175">
        <w:rPr>
          <w:lang w:eastAsia="en-US"/>
        </w:rPr>
        <mc:AlternateContent>
          <mc:Choice Requires="wps">
            <w:drawing>
              <wp:anchor distT="0" distB="0" distL="114300" distR="114300" simplePos="0" relativeHeight="251662336" behindDoc="0" locked="0" layoutInCell="1" allowOverlap="1" wp14:anchorId="6249FA32" wp14:editId="4B103338">
                <wp:simplePos x="0" y="0"/>
                <wp:positionH relativeFrom="column">
                  <wp:posOffset>528320</wp:posOffset>
                </wp:positionH>
                <wp:positionV relativeFrom="paragraph">
                  <wp:posOffset>1407795</wp:posOffset>
                </wp:positionV>
                <wp:extent cx="1325077" cy="177076"/>
                <wp:effectExtent l="19050" t="0" r="27940" b="71120"/>
                <wp:wrapNone/>
                <wp:docPr id="3072" name="חץ ימינה 3072"/>
                <wp:cNvGraphicFramePr/>
                <a:graphic xmlns:a="http://schemas.openxmlformats.org/drawingml/2006/main">
                  <a:graphicData uri="http://schemas.microsoft.com/office/word/2010/wordprocessingShape">
                    <wps:wsp>
                      <wps:cNvSpPr/>
                      <wps:spPr>
                        <a:xfrm rot="217182">
                          <a:off x="0" y="0"/>
                          <a:ext cx="1325077" cy="177076"/>
                        </a:xfrm>
                        <a:prstGeom prst="rightArrow">
                          <a:avLst>
                            <a:gd name="adj1" fmla="val 30649"/>
                            <a:gd name="adj2" fmla="val 50000"/>
                          </a:avLst>
                        </a:prstGeom>
                        <a:solidFill>
                          <a:srgbClr val="3333FF"/>
                        </a:solidFill>
                        <a:ln w="12700" cap="flat" cmpd="sng" algn="ctr">
                          <a:solidFill>
                            <a:srgbClr val="3333FF"/>
                          </a:solidFill>
                          <a:prstDash val="solid"/>
                          <a:miter lim="800000"/>
                        </a:ln>
                        <a:effectLst/>
                      </wps:spPr>
                      <wps:bodyPr rtlCol="1" anchor="ctr"/>
                    </wps:wsp>
                  </a:graphicData>
                </a:graphic>
                <wp14:sizeRelH relativeFrom="margin">
                  <wp14:pctWidth>0</wp14:pctWidth>
                </wp14:sizeRelH>
                <wp14:sizeRelV relativeFrom="margin">
                  <wp14:pctHeight>0</wp14:pctHeight>
                </wp14:sizeRelV>
              </wp:anchor>
            </w:drawing>
          </mc:Choice>
          <mc:Fallback>
            <w:pict>
              <v:shape w14:anchorId="3E3F1D6A" id="חץ ימינה 3072" o:spid="_x0000_s1026" type="#_x0000_t13" style="position:absolute;left:0;text-align:left;margin-left:41.6pt;margin-top:110.85pt;width:104.35pt;height:13.95pt;rotation:23722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" adj="20157,7490" fillcolor="#33f" strokecolor="#33f" strokeweight="1pt"/>
            </w:pict>
          </mc:Fallback>
        </mc:AlternateContent>
      </w:r>
    </w:p>
    <w:sectPr w:rsidR="00B644BF" w:rsidRPr="00200175">
      <w:headerReference w:type="default" r:id="rId12"/>
      <w:footerReference w:type="default" r:id="rId13"/>
      <w:pgSz w:w="11906" w:h="16838" w:code="9"/>
      <w:pgMar w:top="413" w:right="1797" w:bottom="1440" w:left="1797" w:header="540" w:footer="1346"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1D9" w:rsidRDefault="00BA11D9">
      <w:r>
        <w:separator/>
      </w:r>
    </w:p>
  </w:endnote>
  <w:endnote w:type="continuationSeparator" w:id="0">
    <w:p w:rsidR="00BA11D9" w:rsidRDefault="00BA1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1"/>
    <w:family w:val="swiss"/>
    <w:notTrueType/>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827" w:rsidRDefault="00002657">
    <w:pPr>
      <w:pStyle w:val="a5"/>
      <w:rPr>
        <w:rFonts w:cs="David"/>
        <w:b/>
        <w:bCs/>
        <w:color w:val="339966"/>
        <w:sz w:val="28"/>
        <w:szCs w:val="28"/>
        <w:rtl/>
      </w:rPr>
    </w:pPr>
    <w:r>
      <w:rPr>
        <w:rFonts w:cs="David"/>
        <w:b/>
        <w:bCs/>
        <w:color w:val="339966"/>
        <w:sz w:val="28"/>
        <w:szCs w:val="28"/>
        <w:rtl/>
        <w:lang w:eastAsia="en-US"/>
      </w:rPr>
      <mc:AlternateContent>
        <mc:Choice Requires="wpc">
          <w:drawing>
            <wp:anchor distT="0" distB="0" distL="114300" distR="114300" simplePos="0" relativeHeight="251657728" behindDoc="1" locked="0" layoutInCell="1" allowOverlap="1">
              <wp:simplePos x="0" y="0"/>
              <wp:positionH relativeFrom="column">
                <wp:posOffset>13335</wp:posOffset>
              </wp:positionH>
              <wp:positionV relativeFrom="paragraph">
                <wp:posOffset>34290</wp:posOffset>
              </wp:positionV>
              <wp:extent cx="5301615" cy="142875"/>
              <wp:effectExtent l="3810" t="0" r="9525" b="3810"/>
              <wp:wrapNone/>
              <wp:docPr id="2" name="בד ציור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4"/>
                      <wps:cNvCnPr>
                        <a:cxnSpLocks noChangeShapeType="1"/>
                      </wps:cNvCnPr>
                      <wps:spPr bwMode="auto">
                        <a:xfrm flipH="1">
                          <a:off x="43815" y="39291"/>
                          <a:ext cx="5257800" cy="714"/>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2551128" id="בד ציור 2" o:spid="_x0000_s1026" editas="canvas" style="position:absolute;left:0;text-align:left;margin-left:1.05pt;margin-top:2.7pt;width:417.45pt;height:11.25pt;z-index:-251658752" coordsize="53016,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016;height:1428;visibility:visible;mso-wrap-style:square">
                <v:fill o:detectmouseclick="t"/>
                <v:path o:connecttype="none"/>
              </v:shape>
              <v:line id="Line 4" o:spid="_x0000_s1028" style="position:absolute;flip:x;visibility:visible;mso-wrap-style:square" from="438,392" to="5301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zJtb4AAADaAAAADwAAAGRycy9kb3ducmV2LnhtbERPTYvCMBC9C/6HMII3Td0VKV2jyMKy&#10;e7UquLehmTbFZlKaWOu/N4LgaXi8z1lvB9uInjpfO1awmCcgiAuna64UHA8/sxSED8gaG8ek4E4e&#10;tpvxaI2ZdjfeU5+HSsQQ9hkqMCG0mZS+MGTRz11LHLnSdRZDhF0ldYe3GG4b+ZEkK2mx5thgsKVv&#10;Q8Ulv1oFZR5+P+25353SfLW8ng//prStUtPJsPsCEWgIb/HL/afjfHi+8rxy8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nMm1vgAAANoAAAAPAAAAAAAAAAAAAAAAAKEC&#10;AABkcnMvZG93bnJldi54bWxQSwUGAAAAAAQABAD5AAAAjAMAAAAA&#10;" strokecolor="#396"/>
            </v:group>
          </w:pict>
        </mc:Fallback>
      </mc:AlternateContent>
    </w:r>
  </w:p>
  <w:p w:rsidR="00BB4827" w:rsidRDefault="00BB4827">
    <w:pPr>
      <w:pStyle w:val="a5"/>
      <w:rPr>
        <w:b/>
        <w:bCs/>
        <w:color w:val="339966"/>
        <w:sz w:val="18"/>
        <w:szCs w:val="18"/>
        <w:rtl/>
      </w:rPr>
    </w:pPr>
    <w:r>
      <w:rPr>
        <w:rFonts w:cs="David" w:hint="cs"/>
        <w:b/>
        <w:bCs/>
        <w:color w:val="339966"/>
        <w:sz w:val="28"/>
        <w:szCs w:val="28"/>
        <w:rtl/>
      </w:rPr>
      <w:t>ישוב קהילתי כפרי</w:t>
    </w:r>
    <w:r>
      <w:rPr>
        <w:rFonts w:hint="cs"/>
        <w:color w:val="339966"/>
        <w:rtl/>
      </w:rPr>
      <w:t>;</w:t>
    </w:r>
    <w:r>
      <w:rPr>
        <w:rFonts w:cs="David" w:hint="cs"/>
        <w:b/>
        <w:bCs/>
        <w:color w:val="339966"/>
        <w:rtl/>
      </w:rPr>
      <w:t xml:space="preserve"> ת.ד 250; ד.נ אפרים;</w:t>
    </w:r>
    <w:r>
      <w:rPr>
        <w:rFonts w:hint="cs"/>
        <w:color w:val="339966"/>
        <w:rtl/>
      </w:rPr>
      <w:t xml:space="preserve"> </w:t>
    </w:r>
    <w:r>
      <w:rPr>
        <w:rFonts w:hint="cs"/>
        <w:b/>
        <w:bCs/>
        <w:color w:val="339966"/>
        <w:sz w:val="18"/>
        <w:szCs w:val="18"/>
        <w:rtl/>
      </w:rPr>
      <w:t>44805</w:t>
    </w:r>
    <w:r>
      <w:rPr>
        <w:rFonts w:hint="cs"/>
        <w:color w:val="339966"/>
        <w:rtl/>
      </w:rPr>
      <w:t>;</w:t>
    </w:r>
    <w:r>
      <w:rPr>
        <w:rFonts w:cs="David" w:hint="cs"/>
        <w:b/>
        <w:bCs/>
        <w:color w:val="339966"/>
        <w:sz w:val="20"/>
        <w:szCs w:val="20"/>
        <w:rtl/>
      </w:rPr>
      <w:t xml:space="preserve"> טל'</w:t>
    </w:r>
    <w:r>
      <w:rPr>
        <w:rFonts w:hint="cs"/>
        <w:color w:val="339966"/>
        <w:rtl/>
      </w:rPr>
      <w:t xml:space="preserve"> </w:t>
    </w:r>
    <w:r>
      <w:rPr>
        <w:rFonts w:hint="cs"/>
        <w:b/>
        <w:bCs/>
        <w:color w:val="339966"/>
        <w:sz w:val="18"/>
        <w:szCs w:val="18"/>
        <w:rtl/>
      </w:rPr>
      <w:t>03-9382558</w:t>
    </w:r>
    <w:r>
      <w:rPr>
        <w:rFonts w:hint="cs"/>
        <w:color w:val="339966"/>
        <w:rtl/>
      </w:rPr>
      <w:t xml:space="preserve"> </w:t>
    </w:r>
    <w:r>
      <w:rPr>
        <w:rFonts w:cs="David" w:hint="cs"/>
        <w:b/>
        <w:bCs/>
        <w:color w:val="339966"/>
        <w:sz w:val="18"/>
        <w:szCs w:val="18"/>
        <w:rtl/>
      </w:rPr>
      <w:t>פקס</w:t>
    </w:r>
    <w:r>
      <w:rPr>
        <w:rFonts w:hint="cs"/>
        <w:color w:val="339966"/>
        <w:rtl/>
      </w:rPr>
      <w:t xml:space="preserve">. </w:t>
    </w:r>
    <w:r>
      <w:rPr>
        <w:rFonts w:hint="cs"/>
        <w:b/>
        <w:bCs/>
        <w:color w:val="339966"/>
        <w:sz w:val="18"/>
        <w:szCs w:val="18"/>
        <w:rtl/>
      </w:rPr>
      <w:t xml:space="preserve">03-9387225 </w:t>
    </w:r>
  </w:p>
  <w:p w:rsidR="00BB4827" w:rsidRDefault="00BB4827">
    <w:pPr>
      <w:pStyle w:val="a5"/>
      <w:rPr>
        <w:b/>
        <w:bCs/>
        <w:color w:val="339966"/>
        <w:sz w:val="18"/>
        <w:szCs w:val="18"/>
        <w:rtl/>
      </w:rPr>
    </w:pPr>
  </w:p>
  <w:p w:rsidR="00BB4827" w:rsidRDefault="00BB4827">
    <w:pPr>
      <w:pStyle w:val="a5"/>
      <w:rPr>
        <w:b/>
        <w:bCs/>
        <w:color w:val="339966"/>
        <w:sz w:val="18"/>
        <w:szCs w:val="18"/>
      </w:rPr>
    </w:pPr>
    <w:r>
      <w:rPr>
        <w:b/>
        <w:bCs/>
        <w:color w:val="339966"/>
        <w:sz w:val="16"/>
        <w:szCs w:val="16"/>
      </w:rPr>
      <w:fldChar w:fldCharType="begin"/>
    </w:r>
    <w:r>
      <w:rPr>
        <w:b/>
        <w:bCs/>
        <w:color w:val="339966"/>
        <w:sz w:val="16"/>
        <w:szCs w:val="16"/>
      </w:rPr>
      <w:instrText xml:space="preserve"> FILENAME  \* Lower \p </w:instrText>
    </w:r>
    <w:r>
      <w:rPr>
        <w:b/>
        <w:bCs/>
        <w:color w:val="339966"/>
        <w:sz w:val="16"/>
        <w:szCs w:val="16"/>
      </w:rPr>
      <w:fldChar w:fldCharType="separate"/>
    </w:r>
    <w:r w:rsidR="00342AE2">
      <w:rPr>
        <w:b/>
        <w:bCs/>
        <w:color w:val="339966"/>
        <w:sz w:val="16"/>
        <w:szCs w:val="16"/>
      </w:rPr>
      <w:t>c:\users\simon\documents\</w:t>
    </w:r>
    <w:r w:rsidR="00342AE2">
      <w:rPr>
        <w:b/>
        <w:bCs/>
        <w:color w:val="339966"/>
        <w:sz w:val="16"/>
        <w:szCs w:val="16"/>
        <w:rtl/>
      </w:rPr>
      <w:t>מסמכים נירית\ועד מקומי\דפי מידע\אגרת לתושבים - נתיב הנחיתה החדש</w:t>
    </w:r>
    <w:r w:rsidR="00342AE2">
      <w:rPr>
        <w:b/>
        <w:bCs/>
        <w:color w:val="339966"/>
        <w:sz w:val="16"/>
        <w:szCs w:val="16"/>
      </w:rPr>
      <w:t>.docx</w:t>
    </w:r>
    <w:r>
      <w:rPr>
        <w:b/>
        <w:bCs/>
        <w:color w:val="339966"/>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1D9" w:rsidRDefault="00BA11D9">
      <w:r>
        <w:separator/>
      </w:r>
    </w:p>
  </w:footnote>
  <w:footnote w:type="continuationSeparator" w:id="0">
    <w:p w:rsidR="00BA11D9" w:rsidRDefault="00BA11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827" w:rsidRDefault="00BB4827">
    <w:pPr>
      <w:pStyle w:val="a4"/>
      <w:rPr>
        <w:rtl/>
      </w:rPr>
    </w:pPr>
  </w:p>
  <w:p w:rsidR="00BB4827" w:rsidRDefault="00002657">
    <w:pPr>
      <w:pStyle w:val="a4"/>
      <w:rPr>
        <w:rtl/>
      </w:rPr>
    </w:pPr>
    <w:r>
      <w:rPr>
        <w:lang w:eastAsia="en-US"/>
      </w:rPr>
      <mc:AlternateContent>
        <mc:Choice Requires="wps">
          <w:drawing>
            <wp:anchor distT="0" distB="0" distL="114300" distR="114300" simplePos="0" relativeHeight="251656704" behindDoc="1" locked="0" layoutInCell="1" allowOverlap="1">
              <wp:simplePos x="0" y="0"/>
              <wp:positionH relativeFrom="column">
                <wp:posOffset>-269240</wp:posOffset>
              </wp:positionH>
              <wp:positionV relativeFrom="paragraph">
                <wp:posOffset>2540</wp:posOffset>
              </wp:positionV>
              <wp:extent cx="1829435" cy="1518285"/>
              <wp:effectExtent l="0" t="50165" r="0"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00410">
                        <a:off x="0" y="0"/>
                        <a:ext cx="1829435" cy="151828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2657" w:rsidRDefault="00002657" w:rsidP="00002657">
                          <w:pPr>
                            <w:pStyle w:val="NormalWeb"/>
                            <w:bidi/>
                            <w:spacing w:before="0" w:beforeAutospacing="0" w:after="0" w:afterAutospacing="0"/>
                            <w:jc w:val="center"/>
                          </w:pPr>
                          <w:r>
                            <w:rPr>
                              <w:rFonts w:ascii="Guttman Yad-Brush" w:cs="Guttman Yad-Brush" w:hint="cs"/>
                              <w:b/>
                              <w:bCs/>
                              <w:color w:val="339966"/>
                              <w:sz w:val="72"/>
                              <w:szCs w:val="72"/>
                              <w:rtl/>
                            </w:rPr>
                            <w:t>נירית</w:t>
                          </w:r>
                        </w:p>
                      </w:txbxContent>
                    </wps:txbx>
                    <wps:bodyPr wrap="square" numCol="1" fromWordArt="1">
                      <a:prstTxWarp prst="textSlantUp">
                        <a:avLst>
                          <a:gd name="adj" fmla="val 41338"/>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 o:spid="_x0000_s1066" type="#_x0000_t202" style="position:absolute;left:0;text-align:left;margin-left:-21.2pt;margin-top:.2pt;width:144.05pt;height:119.55pt;rotation:-546581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" filled="f" stroked="f">
              <v:stroke joinstyle="round"/>
              <o:lock v:ext="edit" shapetype="t"/>
              <v:textbox style="mso-fit-shape-to-text:t">
                <w:txbxContent>
                  <w:p w:rsidR="00002657" w:rsidRDefault="00002657" w:rsidP="00002657">
                    <w:pPr>
                      <w:pStyle w:val="NormalWeb"/>
                      <w:bidi/>
                      <w:spacing w:before="0" w:beforeAutospacing="0" w:after="0" w:afterAutospacing="0"/>
                      <w:jc w:val="center"/>
                    </w:pPr>
                    <w:r>
                      <w:rPr>
                        <w:rFonts w:ascii="Guttman Yad-Brush" w:cs="Guttman Yad-Brush" w:hint="cs"/>
                        <w:b/>
                        <w:bCs/>
                        <w:color w:val="339966"/>
                        <w:sz w:val="72"/>
                        <w:szCs w:val="72"/>
                        <w:rtl/>
                      </w:rPr>
                      <w:t>נירית</w:t>
                    </w:r>
                  </w:p>
                </w:txbxContent>
              </v:textbox>
            </v:shape>
          </w:pict>
        </mc:Fallback>
      </mc:AlternateContent>
    </w:r>
  </w:p>
  <w:p w:rsidR="00BB4827" w:rsidRDefault="00BB4827">
    <w:pPr>
      <w:pStyle w:val="a4"/>
      <w:rPr>
        <w:rtl/>
      </w:rPr>
    </w:pPr>
  </w:p>
  <w:p w:rsidR="00BB4827" w:rsidRDefault="00BB4827">
    <w:pPr>
      <w:pStyle w:val="a4"/>
      <w:rPr>
        <w:rtl/>
      </w:rPr>
    </w:pPr>
  </w:p>
  <w:p w:rsidR="00BB4827" w:rsidRDefault="00BB4827">
    <w:pPr>
      <w:pStyle w:val="a4"/>
      <w:rPr>
        <w:rtl/>
      </w:rPr>
    </w:pPr>
  </w:p>
  <w:p w:rsidR="00BB4827" w:rsidRDefault="009778B2" w:rsidP="009778B2">
    <w:pPr>
      <w:pStyle w:val="a4"/>
    </w:pPr>
    <w:r>
      <w:rPr>
        <w:sz w:val="20"/>
        <w:rtl/>
        <w:lang w:eastAsia="en-US"/>
      </w:rPr>
      <mc:AlternateContent>
        <mc:Choice Requires="wps">
          <w:drawing>
            <wp:anchor distT="0" distB="0" distL="114300" distR="114300" simplePos="0" relativeHeight="251658752" behindDoc="0" locked="0" layoutInCell="1" allowOverlap="1" wp14:anchorId="210299FA" wp14:editId="7BD9DF5D">
              <wp:simplePos x="0" y="0"/>
              <wp:positionH relativeFrom="column">
                <wp:posOffset>390525</wp:posOffset>
              </wp:positionH>
              <wp:positionV relativeFrom="paragraph">
                <wp:posOffset>24130</wp:posOffset>
              </wp:positionV>
              <wp:extent cx="895350" cy="285750"/>
              <wp:effectExtent l="19050" t="12700" r="19050" b="635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95350" cy="285750"/>
                      </a:xfrm>
                      <a:prstGeom prst="rect">
                        <a:avLst/>
                      </a:prstGeom>
                      <a:extLst>
                        <a:ext uri="{AF507438-7753-43E0-B8FC-AC1667EBCBE1}">
                          <a14:hiddenEffects xmlns:a14="http://schemas.microsoft.com/office/drawing/2010/main">
                            <a:effectLst/>
                          </a14:hiddenEffects>
                        </a:ext>
                      </a:extLst>
                    </wps:spPr>
                    <wps:txbx>
                      <w:txbxContent>
                        <w:p w:rsidR="00002657" w:rsidRDefault="00002657" w:rsidP="00002657">
                          <w:pPr>
                            <w:pStyle w:val="NormalWeb"/>
                            <w:bidi/>
                            <w:spacing w:before="0" w:beforeAutospacing="0" w:after="0" w:afterAutospacing="0"/>
                            <w:jc w:val="center"/>
                          </w:pPr>
                          <w:r>
                            <w:rPr>
                              <w:rFonts w:ascii="Guttman Yad-Brush" w:cs="Guttman Yad-Brush" w:hint="cs"/>
                              <w:b/>
                              <w:bCs/>
                              <w:color w:val="008000"/>
                              <w:sz w:val="32"/>
                              <w:szCs w:val="32"/>
                              <w:rtl/>
                              <w14:textOutline w14:w="9525" w14:cap="flat" w14:cmpd="sng" w14:algn="ctr">
                                <w14:solidFill>
                                  <w14:srgbClr w14:val="000000"/>
                                </w14:solidFill>
                                <w14:prstDash w14:val="solid"/>
                                <w14:round/>
                              </w14:textOutline>
                            </w:rPr>
                            <w:t>ועד מקומי</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0299FA" id="WordArt 5" o:spid="_x0000_s1067" type="#_x0000_t202" style="position:absolute;left:0;text-align:left;margin-left:30.75pt;margin-top:1.9pt;width:70.5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" filled="f" stroked="f">
              <o:lock v:ext="edit" shapetype="t"/>
              <v:textbox style="mso-fit-shape-to-text:t">
                <w:txbxContent>
                  <w:p w:rsidR="00002657" w:rsidRDefault="00002657" w:rsidP="00002657">
                    <w:pPr>
                      <w:pStyle w:val="NormalWeb"/>
                      <w:bidi/>
                      <w:spacing w:before="0" w:beforeAutospacing="0" w:after="0" w:afterAutospacing="0"/>
                      <w:jc w:val="center"/>
                    </w:pPr>
                    <w:r>
                      <w:rPr>
                        <w:rFonts w:ascii="Guttman Yad-Brush" w:cs="Guttman Yad-Brush" w:hint="cs"/>
                        <w:b/>
                        <w:bCs/>
                        <w:color w:val="008000"/>
                        <w:sz w:val="32"/>
                        <w:szCs w:val="32"/>
                        <w:rtl/>
                        <w14:textOutline w14:w="9525" w14:cap="flat" w14:cmpd="sng" w14:algn="ctr">
                          <w14:solidFill>
                            <w14:srgbClr w14:val="000000"/>
                          </w14:solidFill>
                          <w14:prstDash w14:val="solid"/>
                          <w14:round/>
                        </w14:textOutline>
                      </w:rPr>
                      <w:t>ועד מקומי</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24A64"/>
    <w:multiLevelType w:val="hybridMultilevel"/>
    <w:tmpl w:val="06FEA722"/>
    <w:lvl w:ilvl="0" w:tplc="9C282B3C">
      <w:numFmt w:val="bullet"/>
      <w:lvlText w:val="-"/>
      <w:lvlJc w:val="left"/>
      <w:pPr>
        <w:tabs>
          <w:tab w:val="num" w:pos="720"/>
        </w:tabs>
        <w:ind w:left="720" w:hanging="360"/>
      </w:pPr>
      <w:rPr>
        <w:rFonts w:ascii="Times New Roman" w:eastAsia="Times New Roman" w:hAnsi="Times New Roman" w:cs="Davi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4D9088C"/>
    <w:multiLevelType w:val="hybridMultilevel"/>
    <w:tmpl w:val="EEE2E2BA"/>
    <w:lvl w:ilvl="0" w:tplc="66C05BD8">
      <w:start w:val="1"/>
      <w:numFmt w:val="decimal"/>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
    <w:nsid w:val="52886D26"/>
    <w:multiLevelType w:val="hybridMultilevel"/>
    <w:tmpl w:val="E4067B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9C76BC5"/>
    <w:multiLevelType w:val="hybridMultilevel"/>
    <w:tmpl w:val="BB100ADC"/>
    <w:lvl w:ilvl="0" w:tplc="0409000F">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761"/>
    <w:rsid w:val="00000426"/>
    <w:rsid w:val="00002657"/>
    <w:rsid w:val="00024E01"/>
    <w:rsid w:val="000A04C8"/>
    <w:rsid w:val="000A059B"/>
    <w:rsid w:val="000B4770"/>
    <w:rsid w:val="000F06C4"/>
    <w:rsid w:val="000F7FAD"/>
    <w:rsid w:val="00106866"/>
    <w:rsid w:val="001122B8"/>
    <w:rsid w:val="00123C55"/>
    <w:rsid w:val="0013378B"/>
    <w:rsid w:val="001402B1"/>
    <w:rsid w:val="00180996"/>
    <w:rsid w:val="00186D1B"/>
    <w:rsid w:val="00197B54"/>
    <w:rsid w:val="001A340B"/>
    <w:rsid w:val="001A3569"/>
    <w:rsid w:val="001C1AE3"/>
    <w:rsid w:val="00200175"/>
    <w:rsid w:val="002042DF"/>
    <w:rsid w:val="00207744"/>
    <w:rsid w:val="002279DD"/>
    <w:rsid w:val="00241383"/>
    <w:rsid w:val="0024411D"/>
    <w:rsid w:val="00284697"/>
    <w:rsid w:val="002D3672"/>
    <w:rsid w:val="002E1466"/>
    <w:rsid w:val="00332052"/>
    <w:rsid w:val="00342AE2"/>
    <w:rsid w:val="003466D3"/>
    <w:rsid w:val="00346D0D"/>
    <w:rsid w:val="00364761"/>
    <w:rsid w:val="00377BAF"/>
    <w:rsid w:val="00386E14"/>
    <w:rsid w:val="003913BF"/>
    <w:rsid w:val="00405F97"/>
    <w:rsid w:val="00442E5F"/>
    <w:rsid w:val="0045213D"/>
    <w:rsid w:val="00476CE7"/>
    <w:rsid w:val="004E74C0"/>
    <w:rsid w:val="004F643B"/>
    <w:rsid w:val="0052157F"/>
    <w:rsid w:val="00527DC2"/>
    <w:rsid w:val="00545E0B"/>
    <w:rsid w:val="006069D9"/>
    <w:rsid w:val="00654ABC"/>
    <w:rsid w:val="00660AA1"/>
    <w:rsid w:val="00673718"/>
    <w:rsid w:val="00684EDB"/>
    <w:rsid w:val="006876FF"/>
    <w:rsid w:val="00687D45"/>
    <w:rsid w:val="00696A28"/>
    <w:rsid w:val="006D2D0C"/>
    <w:rsid w:val="006D5CA6"/>
    <w:rsid w:val="00705DC3"/>
    <w:rsid w:val="007525B7"/>
    <w:rsid w:val="00761DCE"/>
    <w:rsid w:val="00764F5B"/>
    <w:rsid w:val="0076775D"/>
    <w:rsid w:val="00791C33"/>
    <w:rsid w:val="00793A3F"/>
    <w:rsid w:val="00796592"/>
    <w:rsid w:val="007C7DBE"/>
    <w:rsid w:val="00816272"/>
    <w:rsid w:val="00847D65"/>
    <w:rsid w:val="00881BBA"/>
    <w:rsid w:val="00961B4D"/>
    <w:rsid w:val="00962D61"/>
    <w:rsid w:val="00965062"/>
    <w:rsid w:val="009778B2"/>
    <w:rsid w:val="00982355"/>
    <w:rsid w:val="0099229B"/>
    <w:rsid w:val="009A0ED9"/>
    <w:rsid w:val="009B6E9F"/>
    <w:rsid w:val="009B73C1"/>
    <w:rsid w:val="00A34256"/>
    <w:rsid w:val="00A53D9E"/>
    <w:rsid w:val="00A56B23"/>
    <w:rsid w:val="00AB73E4"/>
    <w:rsid w:val="00AC486B"/>
    <w:rsid w:val="00AD7B03"/>
    <w:rsid w:val="00AF3E7F"/>
    <w:rsid w:val="00B07B51"/>
    <w:rsid w:val="00B1431D"/>
    <w:rsid w:val="00B15393"/>
    <w:rsid w:val="00B169CC"/>
    <w:rsid w:val="00B644BF"/>
    <w:rsid w:val="00BA11D9"/>
    <w:rsid w:val="00BA3FE5"/>
    <w:rsid w:val="00BB4827"/>
    <w:rsid w:val="00BC14D7"/>
    <w:rsid w:val="00C14372"/>
    <w:rsid w:val="00C2466D"/>
    <w:rsid w:val="00C32011"/>
    <w:rsid w:val="00C57C4C"/>
    <w:rsid w:val="00C746EC"/>
    <w:rsid w:val="00C868C6"/>
    <w:rsid w:val="00C91B80"/>
    <w:rsid w:val="00C96C5C"/>
    <w:rsid w:val="00CA1897"/>
    <w:rsid w:val="00CA348D"/>
    <w:rsid w:val="00CD68F8"/>
    <w:rsid w:val="00CD70A0"/>
    <w:rsid w:val="00CF3BBF"/>
    <w:rsid w:val="00D92F88"/>
    <w:rsid w:val="00DB53C1"/>
    <w:rsid w:val="00E24FC1"/>
    <w:rsid w:val="00E713BE"/>
    <w:rsid w:val="00E84A04"/>
    <w:rsid w:val="00E93FA6"/>
    <w:rsid w:val="00F235C8"/>
    <w:rsid w:val="00F31C0D"/>
    <w:rsid w:val="00F532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AF1641A-77D6-4427-8387-0C48413AC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noProof/>
      <w:sz w:val="24"/>
      <w:szCs w:val="24"/>
      <w:lang w:eastAsia="he-IL"/>
    </w:rPr>
  </w:style>
  <w:style w:type="paragraph" w:styleId="1">
    <w:name w:val="heading 1"/>
    <w:basedOn w:val="a"/>
    <w:next w:val="a"/>
    <w:qFormat/>
    <w:pPr>
      <w:keepNext/>
      <w:jc w:val="center"/>
      <w:outlineLvl w:val="0"/>
    </w:pPr>
    <w:rPr>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Pr>
      <w:color w:val="0000FF"/>
      <w:u w:val="single"/>
    </w:rPr>
  </w:style>
  <w:style w:type="paragraph" w:styleId="a3">
    <w:name w:val="Body Text Indent"/>
    <w:basedOn w:val="a"/>
    <w:pPr>
      <w:overflowPunct w:val="0"/>
      <w:autoSpaceDE w:val="0"/>
      <w:autoSpaceDN w:val="0"/>
      <w:adjustRightInd w:val="0"/>
      <w:ind w:left="360" w:right="360"/>
      <w:jc w:val="right"/>
      <w:textAlignment w:val="baseline"/>
    </w:pPr>
    <w:rPr>
      <w:rFonts w:cs="David"/>
      <w:noProof w:val="0"/>
      <w:sz w:val="48"/>
      <w:szCs w:val="48"/>
    </w:rPr>
  </w:style>
  <w:style w:type="paragraph" w:styleId="a4">
    <w:name w:val="header"/>
    <w:basedOn w:val="a"/>
    <w:pPr>
      <w:tabs>
        <w:tab w:val="center" w:pos="4320"/>
        <w:tab w:val="right" w:pos="8640"/>
      </w:tabs>
    </w:pPr>
  </w:style>
  <w:style w:type="paragraph" w:styleId="a5">
    <w:name w:val="footer"/>
    <w:basedOn w:val="a"/>
    <w:pPr>
      <w:tabs>
        <w:tab w:val="center" w:pos="4320"/>
        <w:tab w:val="right" w:pos="8640"/>
      </w:tabs>
    </w:pPr>
  </w:style>
  <w:style w:type="character" w:styleId="FollowedHyperlink">
    <w:name w:val="FollowedHyperlink"/>
    <w:basedOn w:val="a0"/>
    <w:rPr>
      <w:color w:val="800080"/>
      <w:u w:val="single"/>
    </w:rPr>
  </w:style>
  <w:style w:type="paragraph" w:styleId="NormalWeb">
    <w:name w:val="Normal (Web)"/>
    <w:basedOn w:val="a"/>
    <w:uiPriority w:val="99"/>
    <w:unhideWhenUsed/>
    <w:rsid w:val="00002657"/>
    <w:pPr>
      <w:bidi w:val="0"/>
      <w:spacing w:before="100" w:beforeAutospacing="1" w:after="100" w:afterAutospacing="1"/>
    </w:pPr>
    <w:rPr>
      <w:noProof w:val="0"/>
      <w:lang w:eastAsia="en-US"/>
    </w:rPr>
  </w:style>
  <w:style w:type="paragraph" w:styleId="a6">
    <w:name w:val="Balloon Text"/>
    <w:basedOn w:val="a"/>
    <w:link w:val="a7"/>
    <w:rsid w:val="00342AE2"/>
    <w:rPr>
      <w:rFonts w:ascii="Tahoma" w:hAnsi="Tahoma" w:cs="Tahoma"/>
      <w:sz w:val="18"/>
      <w:szCs w:val="18"/>
    </w:rPr>
  </w:style>
  <w:style w:type="character" w:customStyle="1" w:styleId="a7">
    <w:name w:val="טקסט בלונים תו"/>
    <w:basedOn w:val="a0"/>
    <w:link w:val="a6"/>
    <w:rsid w:val="00342AE2"/>
    <w:rPr>
      <w:rFonts w:ascii="Tahoma" w:hAnsi="Tahoma" w:cs="Tahoma"/>
      <w:noProof/>
      <w:sz w:val="18"/>
      <w:szCs w:val="1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91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1504;&#1497;&#1512;&#1497;&#1514;%20&#1500;&#1493;&#1490;&#1493;3.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D03D0-6EBB-435E-90CD-5B00C3D66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נירית לוגו3</Template>
  <TotalTime>215</TotalTime>
  <Pages>4</Pages>
  <Words>1035</Words>
  <Characters>5179</Characters>
  <Application>Microsoft Office Word</Application>
  <DocSecurity>0</DocSecurity>
  <Lines>43</Lines>
  <Paragraphs>12</Paragraphs>
  <ScaleCrop>false</ScaleCrop>
  <HeadingPairs>
    <vt:vector size="2" baseType="variant">
      <vt:variant>
        <vt:lpstr>שם</vt:lpstr>
      </vt:variant>
      <vt:variant>
        <vt:i4>1</vt:i4>
      </vt:variant>
    </vt:vector>
  </HeadingPairs>
  <TitlesOfParts>
    <vt:vector size="1" baseType="lpstr">
      <vt:lpstr>niv@nirit</vt:lpstr>
    </vt:vector>
  </TitlesOfParts>
  <Company/>
  <LinksUpToDate>false</LinksUpToDate>
  <CharactersWithSpaces>6202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niv@nirit</dc:title>
  <dc:subject/>
  <dc:creator>User</dc:creator>
  <cp:keywords/>
  <dc:description/>
  <cp:lastModifiedBy>Simon</cp:lastModifiedBy>
  <cp:revision>13</cp:revision>
  <cp:lastPrinted>2014-09-10T09:29:00Z</cp:lastPrinted>
  <dcterms:created xsi:type="dcterms:W3CDTF">2014-09-07T10:20:00Z</dcterms:created>
  <dcterms:modified xsi:type="dcterms:W3CDTF">2014-09-14T07:16:00Z</dcterms:modified>
</cp:coreProperties>
</file>